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70D" w:rsidRDefault="00303EE4">
      <w:r>
        <w:rPr>
          <w:rFonts w:ascii="Arial" w:hAnsi="Arial"/>
          <w:b/>
          <w:noProof/>
          <w:sz w:val="36"/>
          <w:lang w:val="sr-Latn-RS" w:eastAsia="sr-Latn-RS"/>
        </w:rPr>
        <w:drawing>
          <wp:anchor distT="0" distB="0" distL="114300" distR="114300" simplePos="0" relativeHeight="251773952" behindDoc="0" locked="0" layoutInCell="1" allowOverlap="1">
            <wp:simplePos x="0" y="0"/>
            <wp:positionH relativeFrom="column">
              <wp:posOffset>990600</wp:posOffset>
            </wp:positionH>
            <wp:positionV relativeFrom="paragraph">
              <wp:posOffset>-377190</wp:posOffset>
            </wp:positionV>
            <wp:extent cx="1190625" cy="708660"/>
            <wp:effectExtent l="0" t="0" r="9525" b="0"/>
            <wp:wrapNone/>
            <wp:docPr id="14" name="Picture 14" descr="Find Ra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 Raou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9062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 w:val="36"/>
          <w:lang w:val="sr-Latn-RS" w:eastAsia="sr-Latn-RS"/>
        </w:rPr>
        <w:drawing>
          <wp:anchor distT="0" distB="0" distL="114300" distR="114300" simplePos="0" relativeHeight="251772928" behindDoc="0" locked="0" layoutInCell="1" allowOverlap="1" wp14:anchorId="2BE638D5" wp14:editId="3A1EFE33">
            <wp:simplePos x="0" y="0"/>
            <wp:positionH relativeFrom="page">
              <wp:align>right</wp:align>
            </wp:positionH>
            <wp:positionV relativeFrom="paragraph">
              <wp:posOffset>-1158241</wp:posOffset>
            </wp:positionV>
            <wp:extent cx="7772400" cy="10048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48875"/>
                    </a:xfrm>
                    <a:prstGeom prst="rect">
                      <a:avLst/>
                    </a:prstGeom>
                    <a:noFill/>
                  </pic:spPr>
                </pic:pic>
              </a:graphicData>
            </a:graphic>
            <wp14:sizeRelH relativeFrom="page">
              <wp14:pctWidth>0</wp14:pctWidth>
            </wp14:sizeRelH>
            <wp14:sizeRelV relativeFrom="page">
              <wp14:pctHeight>0</wp14:pctHeight>
            </wp14:sizeRelV>
          </wp:anchor>
        </w:drawing>
      </w:r>
    </w:p>
    <w:p w:rsidR="0082470D" w:rsidRDefault="0082470D"/>
    <w:p w:rsidR="0082470D" w:rsidRDefault="0082470D"/>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82470D"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A92428" w:rsidP="0082470D">
      <w:pPr>
        <w:rPr>
          <w:rFonts w:ascii="Arial" w:hAnsi="Arial"/>
          <w:b/>
          <w:sz w:val="36"/>
        </w:rPr>
      </w:pPr>
      <w:r>
        <w:rPr>
          <w:rFonts w:ascii="Arial" w:hAnsi="Arial"/>
          <w:b/>
          <w:noProof/>
          <w:sz w:val="36"/>
          <w:lang w:val="sr-Latn-RS" w:eastAsia="sr-Latn-RS"/>
        </w:rPr>
        <w:drawing>
          <wp:anchor distT="0" distB="0" distL="114300" distR="114300" simplePos="0" relativeHeight="251797504" behindDoc="0" locked="0" layoutInCell="1" allowOverlap="1">
            <wp:simplePos x="0" y="0"/>
            <wp:positionH relativeFrom="page">
              <wp:align>center</wp:align>
            </wp:positionH>
            <wp:positionV relativeFrom="paragraph">
              <wp:posOffset>110490</wp:posOffset>
            </wp:positionV>
            <wp:extent cx="3229426" cy="5763429"/>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van milic.png"/>
                    <pic:cNvPicPr/>
                  </pic:nvPicPr>
                  <pic:blipFill>
                    <a:blip r:embed="rId11">
                      <a:extLst>
                        <a:ext uri="{28A0092B-C50C-407E-A947-70E740481C1C}">
                          <a14:useLocalDpi xmlns:a14="http://schemas.microsoft.com/office/drawing/2010/main" val="0"/>
                        </a:ext>
                      </a:extLst>
                    </a:blip>
                    <a:stretch>
                      <a:fillRect/>
                    </a:stretch>
                  </pic:blipFill>
                  <pic:spPr>
                    <a:xfrm>
                      <a:off x="0" y="0"/>
                      <a:ext cx="3229426" cy="5763429"/>
                    </a:xfrm>
                    <a:prstGeom prst="rect">
                      <a:avLst/>
                    </a:prstGeom>
                  </pic:spPr>
                </pic:pic>
              </a:graphicData>
            </a:graphic>
            <wp14:sizeRelH relativeFrom="page">
              <wp14:pctWidth>0</wp14:pctWidth>
            </wp14:sizeRelH>
            <wp14:sizeRelV relativeFrom="page">
              <wp14:pctHeight>0</wp14:pctHeight>
            </wp14:sizeRelV>
          </wp:anchor>
        </w:drawing>
      </w: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bookmarkStart w:id="0" w:name="_GoBack"/>
      <w:bookmarkEnd w:id="0"/>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r w:rsidRPr="00303EE4">
        <w:rPr>
          <w:rFonts w:ascii="Arial" w:hAnsi="Arial"/>
          <w:b/>
          <w:noProof/>
          <w:sz w:val="36"/>
          <w:lang w:val="sr-Latn-RS" w:eastAsia="sr-Latn-RS"/>
        </w:rPr>
        <mc:AlternateContent>
          <mc:Choice Requires="wps">
            <w:drawing>
              <wp:anchor distT="0" distB="0" distL="114300" distR="114300" simplePos="0" relativeHeight="251776000" behindDoc="0" locked="0" layoutInCell="1" allowOverlap="1" wp14:anchorId="33032748" wp14:editId="1B06B4FF">
                <wp:simplePos x="0" y="0"/>
                <wp:positionH relativeFrom="column">
                  <wp:posOffset>0</wp:posOffset>
                </wp:positionH>
                <wp:positionV relativeFrom="paragraph">
                  <wp:posOffset>-635</wp:posOffset>
                </wp:positionV>
                <wp:extent cx="6677025" cy="35814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677025" cy="3581400"/>
                        </a:xfrm>
                        <a:prstGeom prst="rect">
                          <a:avLst/>
                        </a:prstGeom>
                        <a:solidFill>
                          <a:schemeClr val="lt1"/>
                        </a:solidFill>
                        <a:ln w="6350">
                          <a:solidFill>
                            <a:prstClr val="black"/>
                          </a:solidFill>
                        </a:ln>
                      </wps:spPr>
                      <wps:txbx>
                        <w:txbxContent>
                          <w:p w:rsidR="00303EE4" w:rsidRPr="00293EE3" w:rsidRDefault="00303EE4" w:rsidP="00303EE4">
                            <w:pPr>
                              <w:jc w:val="both"/>
                              <w:rPr>
                                <w:i/>
                                <w:sz w:val="22"/>
                                <w:lang w:val="sr-Latn-RS"/>
                              </w:rPr>
                            </w:pPr>
                            <w:r w:rsidRPr="00293EE3">
                              <w:rPr>
                                <w:i/>
                                <w:sz w:val="22"/>
                                <w:lang w:val="sr-Latn-RS"/>
                              </w:rPr>
                              <w:t>Poštovani čitaoci,</w:t>
                            </w:r>
                          </w:p>
                          <w:p w:rsidR="00293EE3" w:rsidRPr="00293EE3" w:rsidRDefault="00293EE3" w:rsidP="00303EE4">
                            <w:pPr>
                              <w:jc w:val="both"/>
                              <w:rPr>
                                <w:i/>
                                <w:sz w:val="22"/>
                                <w:lang w:val="sr-Latn-RS"/>
                              </w:rPr>
                            </w:pPr>
                          </w:p>
                          <w:p w:rsidR="00303EE4" w:rsidRPr="00293EE3" w:rsidRDefault="00303EE4" w:rsidP="00303EE4">
                            <w:pPr>
                              <w:jc w:val="both"/>
                              <w:rPr>
                                <w:sz w:val="22"/>
                                <w:lang w:val="sr-Latn-RS"/>
                              </w:rPr>
                            </w:pPr>
                            <w:r w:rsidRPr="00293EE3">
                              <w:rPr>
                                <w:sz w:val="22"/>
                                <w:lang w:val="sr-Latn-RS"/>
                              </w:rPr>
                              <w:t xml:space="preserve">Redakcija lista </w:t>
                            </w:r>
                            <w:r w:rsidRPr="00293EE3">
                              <w:rPr>
                                <w:b/>
                                <w:sz w:val="22"/>
                                <w:lang w:val="sr-Latn-RS"/>
                              </w:rPr>
                              <w:t>„Dream“</w:t>
                            </w:r>
                            <w:r w:rsidRPr="00293EE3">
                              <w:rPr>
                                <w:sz w:val="22"/>
                                <w:lang w:val="sr-Latn-RS"/>
                              </w:rPr>
                              <w:t xml:space="preserve"> je jako dugo radila na spremanju </w:t>
                            </w:r>
                            <w:r w:rsidR="00293EE3">
                              <w:rPr>
                                <w:sz w:val="22"/>
                                <w:lang w:val="sr-Latn-RS"/>
                              </w:rPr>
                              <w:t>n</w:t>
                            </w:r>
                            <w:r w:rsidRPr="00293EE3">
                              <w:rPr>
                                <w:sz w:val="22"/>
                                <w:lang w:val="sr-Latn-RS"/>
                              </w:rPr>
                              <w:t xml:space="preserve">ovog broja. Kao što i sami vidite, časopis je u potpuno redizajniran. Nažalost, zbog sveprisutnije cenzure, sve teže nam je da opstanemo i da nešto promenimo. Cilj našeg časopisa jeste ukazivanje na sve veći porast siromašnih i gladnih u svetu, a posebno na Zapadnom Balkanu. </w:t>
                            </w:r>
                            <w:r w:rsidR="00293EE3">
                              <w:rPr>
                                <w:sz w:val="22"/>
                                <w:lang w:val="sr-Latn-RS"/>
                              </w:rPr>
                              <w:t>Pored toga, redovno objavljujemo i kratki izveštaj o poslovanju naše organizacije.</w:t>
                            </w:r>
                          </w:p>
                          <w:p w:rsidR="00293EE3" w:rsidRPr="00293EE3" w:rsidRDefault="00293EE3" w:rsidP="00303EE4">
                            <w:pPr>
                              <w:jc w:val="both"/>
                              <w:rPr>
                                <w:sz w:val="22"/>
                                <w:lang w:val="sr-Latn-RS"/>
                              </w:rPr>
                            </w:pPr>
                          </w:p>
                          <w:p w:rsidR="00303EE4" w:rsidRPr="00293EE3" w:rsidRDefault="00303EE4" w:rsidP="00303EE4">
                            <w:pPr>
                              <w:jc w:val="both"/>
                              <w:rPr>
                                <w:sz w:val="22"/>
                                <w:lang w:val="sr-Latn-RS"/>
                              </w:rPr>
                            </w:pPr>
                            <w:r w:rsidRPr="00293EE3">
                              <w:rPr>
                                <w:sz w:val="22"/>
                                <w:lang w:val="sr-Latn-RS"/>
                              </w:rPr>
                              <w:t>U ovom broju Vam predstavljamo i deo realizovanih aktivnosti naše humanitarne organizacije. Samo u prošloj godini smo donirali preko 3,2 tone hrane, garderobe, higijene i ostalih potrepština siromašnim ljudima na Balkanu.</w:t>
                            </w:r>
                          </w:p>
                          <w:p w:rsidR="00293EE3" w:rsidRPr="00293EE3" w:rsidRDefault="00293EE3" w:rsidP="00303EE4">
                            <w:pPr>
                              <w:jc w:val="both"/>
                              <w:rPr>
                                <w:sz w:val="22"/>
                                <w:lang w:val="sr-Latn-RS"/>
                              </w:rPr>
                            </w:pPr>
                          </w:p>
                          <w:p w:rsidR="00303EE4" w:rsidRPr="00293EE3" w:rsidRDefault="00303EE4" w:rsidP="00303EE4">
                            <w:pPr>
                              <w:jc w:val="both"/>
                              <w:rPr>
                                <w:sz w:val="22"/>
                                <w:lang w:val="sr-Latn-RS"/>
                              </w:rPr>
                            </w:pPr>
                            <w:r w:rsidRPr="00293EE3">
                              <w:rPr>
                                <w:sz w:val="22"/>
                                <w:lang w:val="sr-Latn-RS"/>
                              </w:rPr>
                              <w:t xml:space="preserve">Želimo Vam da pažljivo pročitate svaku stranicu našeg časopisa. Podržite našu ideju menjanja sveta! </w:t>
                            </w:r>
                          </w:p>
                          <w:p w:rsidR="00293EE3" w:rsidRPr="00293EE3" w:rsidRDefault="00293EE3" w:rsidP="00303EE4">
                            <w:pPr>
                              <w:jc w:val="both"/>
                              <w:rPr>
                                <w:sz w:val="22"/>
                                <w:lang w:val="sr-Latn-RS"/>
                              </w:rPr>
                            </w:pPr>
                          </w:p>
                          <w:p w:rsidR="00303EE4" w:rsidRPr="00293EE3" w:rsidRDefault="00303EE4" w:rsidP="00303EE4">
                            <w:pPr>
                              <w:jc w:val="right"/>
                              <w:rPr>
                                <w:i/>
                                <w:sz w:val="22"/>
                                <w:lang w:val="sr-Latn-RS"/>
                              </w:rPr>
                            </w:pPr>
                            <w:r w:rsidRPr="00293EE3">
                              <w:rPr>
                                <w:i/>
                                <w:sz w:val="22"/>
                                <w:lang w:val="sr-Latn-RS"/>
                              </w:rPr>
                              <w:t>Do sledećeg broja,</w:t>
                            </w:r>
                          </w:p>
                          <w:p w:rsidR="00303EE4" w:rsidRPr="00293EE3" w:rsidRDefault="00303EE4" w:rsidP="00303EE4">
                            <w:pPr>
                              <w:jc w:val="right"/>
                              <w:rPr>
                                <w:i/>
                                <w:sz w:val="22"/>
                                <w:lang w:val="sr-Latn-RS"/>
                              </w:rPr>
                            </w:pPr>
                            <w:r w:rsidRPr="00293EE3">
                              <w:rPr>
                                <w:i/>
                                <w:sz w:val="22"/>
                                <w:lang w:val="sr-Latn-RS"/>
                              </w:rPr>
                              <w:t>Redakcija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032748" id="_x0000_t202" coordsize="21600,21600" o:spt="202" path="m,l,21600r21600,l21600,xe">
                <v:stroke joinstyle="miter"/>
                <v:path gradientshapeok="t" o:connecttype="rect"/>
              </v:shapetype>
              <v:shape id="Text Box 16" o:spid="_x0000_s1026" type="#_x0000_t202" style="position:absolute;margin-left:0;margin-top:-.05pt;width:525.75pt;height:28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" fillcolor="white [3201]" strokeweight=".5pt">
                <v:textbox>
                  <w:txbxContent>
                    <w:p w:rsidR="00303EE4" w:rsidRPr="00293EE3" w:rsidRDefault="00303EE4" w:rsidP="00303EE4">
                      <w:pPr>
                        <w:jc w:val="both"/>
                        <w:rPr>
                          <w:i/>
                          <w:sz w:val="22"/>
                          <w:lang w:val="sr-Latn-RS"/>
                        </w:rPr>
                      </w:pPr>
                      <w:r w:rsidRPr="00293EE3">
                        <w:rPr>
                          <w:i/>
                          <w:sz w:val="22"/>
                          <w:lang w:val="sr-Latn-RS"/>
                        </w:rPr>
                        <w:t>Poštovani čitaoci,</w:t>
                      </w:r>
                    </w:p>
                    <w:p w:rsidR="00293EE3" w:rsidRPr="00293EE3" w:rsidRDefault="00293EE3" w:rsidP="00303EE4">
                      <w:pPr>
                        <w:jc w:val="both"/>
                        <w:rPr>
                          <w:i/>
                          <w:sz w:val="22"/>
                          <w:lang w:val="sr-Latn-RS"/>
                        </w:rPr>
                      </w:pPr>
                    </w:p>
                    <w:p w:rsidR="00303EE4" w:rsidRPr="00293EE3" w:rsidRDefault="00303EE4" w:rsidP="00303EE4">
                      <w:pPr>
                        <w:jc w:val="both"/>
                        <w:rPr>
                          <w:sz w:val="22"/>
                          <w:lang w:val="sr-Latn-RS"/>
                        </w:rPr>
                      </w:pPr>
                      <w:r w:rsidRPr="00293EE3">
                        <w:rPr>
                          <w:sz w:val="22"/>
                          <w:lang w:val="sr-Latn-RS"/>
                        </w:rPr>
                        <w:t xml:space="preserve">Redakcija lista </w:t>
                      </w:r>
                      <w:r w:rsidRPr="00293EE3">
                        <w:rPr>
                          <w:b/>
                          <w:sz w:val="22"/>
                          <w:lang w:val="sr-Latn-RS"/>
                        </w:rPr>
                        <w:t>„Dream“</w:t>
                      </w:r>
                      <w:r w:rsidRPr="00293EE3">
                        <w:rPr>
                          <w:sz w:val="22"/>
                          <w:lang w:val="sr-Latn-RS"/>
                        </w:rPr>
                        <w:t xml:space="preserve"> je jako dugo radila na spremanju </w:t>
                      </w:r>
                      <w:r w:rsidR="00293EE3">
                        <w:rPr>
                          <w:sz w:val="22"/>
                          <w:lang w:val="sr-Latn-RS"/>
                        </w:rPr>
                        <w:t>n</w:t>
                      </w:r>
                      <w:r w:rsidRPr="00293EE3">
                        <w:rPr>
                          <w:sz w:val="22"/>
                          <w:lang w:val="sr-Latn-RS"/>
                        </w:rPr>
                        <w:t xml:space="preserve">ovog broja. Kao što i sami vidite, časopis je u potpuno redizajniran. Nažalost, zbog sveprisutnije cenzure, sve teže nam je da opstanemo i da nešto promenimo. Cilj našeg časopisa jeste ukazivanje na sve veći porast siromašnih i gladnih u svetu, a posebno na Zapadnom Balkanu. </w:t>
                      </w:r>
                      <w:r w:rsidR="00293EE3">
                        <w:rPr>
                          <w:sz w:val="22"/>
                          <w:lang w:val="sr-Latn-RS"/>
                        </w:rPr>
                        <w:t>Pored toga, redovno objavljujemo i kratki izveštaj o poslovanju naše organizacije.</w:t>
                      </w:r>
                    </w:p>
                    <w:p w:rsidR="00293EE3" w:rsidRPr="00293EE3" w:rsidRDefault="00293EE3" w:rsidP="00303EE4">
                      <w:pPr>
                        <w:jc w:val="both"/>
                        <w:rPr>
                          <w:sz w:val="22"/>
                          <w:lang w:val="sr-Latn-RS"/>
                        </w:rPr>
                      </w:pPr>
                    </w:p>
                    <w:p w:rsidR="00303EE4" w:rsidRPr="00293EE3" w:rsidRDefault="00303EE4" w:rsidP="00303EE4">
                      <w:pPr>
                        <w:jc w:val="both"/>
                        <w:rPr>
                          <w:sz w:val="22"/>
                          <w:lang w:val="sr-Latn-RS"/>
                        </w:rPr>
                      </w:pPr>
                      <w:r w:rsidRPr="00293EE3">
                        <w:rPr>
                          <w:sz w:val="22"/>
                          <w:lang w:val="sr-Latn-RS"/>
                        </w:rPr>
                        <w:t>U ovom broju Vam predstavljamo i deo realizovanih aktivnosti naše humanitarne organizacije. Samo u prošloj godini smo donirali preko 3,2 tone hrane, garderobe, higijene i ostalih potrepština siromašnim ljudima na Balkanu.</w:t>
                      </w:r>
                    </w:p>
                    <w:p w:rsidR="00293EE3" w:rsidRPr="00293EE3" w:rsidRDefault="00293EE3" w:rsidP="00303EE4">
                      <w:pPr>
                        <w:jc w:val="both"/>
                        <w:rPr>
                          <w:sz w:val="22"/>
                          <w:lang w:val="sr-Latn-RS"/>
                        </w:rPr>
                      </w:pPr>
                    </w:p>
                    <w:p w:rsidR="00303EE4" w:rsidRPr="00293EE3" w:rsidRDefault="00303EE4" w:rsidP="00303EE4">
                      <w:pPr>
                        <w:jc w:val="both"/>
                        <w:rPr>
                          <w:sz w:val="22"/>
                          <w:lang w:val="sr-Latn-RS"/>
                        </w:rPr>
                      </w:pPr>
                      <w:r w:rsidRPr="00293EE3">
                        <w:rPr>
                          <w:sz w:val="22"/>
                          <w:lang w:val="sr-Latn-RS"/>
                        </w:rPr>
                        <w:t xml:space="preserve">Želimo Vam da pažljivo pročitate svaku stranicu našeg časopisa. Podržite našu ideju menjanja sveta! </w:t>
                      </w:r>
                    </w:p>
                    <w:p w:rsidR="00293EE3" w:rsidRPr="00293EE3" w:rsidRDefault="00293EE3" w:rsidP="00303EE4">
                      <w:pPr>
                        <w:jc w:val="both"/>
                        <w:rPr>
                          <w:sz w:val="22"/>
                          <w:lang w:val="sr-Latn-RS"/>
                        </w:rPr>
                      </w:pPr>
                    </w:p>
                    <w:p w:rsidR="00303EE4" w:rsidRPr="00293EE3" w:rsidRDefault="00303EE4" w:rsidP="00303EE4">
                      <w:pPr>
                        <w:jc w:val="right"/>
                        <w:rPr>
                          <w:i/>
                          <w:sz w:val="22"/>
                          <w:lang w:val="sr-Latn-RS"/>
                        </w:rPr>
                      </w:pPr>
                      <w:r w:rsidRPr="00293EE3">
                        <w:rPr>
                          <w:i/>
                          <w:sz w:val="22"/>
                          <w:lang w:val="sr-Latn-RS"/>
                        </w:rPr>
                        <w:t>Do sledećeg broja,</w:t>
                      </w:r>
                    </w:p>
                    <w:p w:rsidR="00303EE4" w:rsidRPr="00293EE3" w:rsidRDefault="00303EE4" w:rsidP="00303EE4">
                      <w:pPr>
                        <w:jc w:val="right"/>
                        <w:rPr>
                          <w:i/>
                          <w:sz w:val="22"/>
                          <w:lang w:val="sr-Latn-RS"/>
                        </w:rPr>
                      </w:pPr>
                      <w:r w:rsidRPr="00293EE3">
                        <w:rPr>
                          <w:i/>
                          <w:sz w:val="22"/>
                          <w:lang w:val="sr-Latn-RS"/>
                        </w:rPr>
                        <w:t>Redakcija</w:t>
                      </w:r>
                    </w:p>
                  </w:txbxContent>
                </v:textbox>
              </v:shape>
            </w:pict>
          </mc:Fallback>
        </mc:AlternateContent>
      </w:r>
      <w:r w:rsidRPr="00303EE4">
        <w:rPr>
          <w:rFonts w:ascii="Arial" w:hAnsi="Arial"/>
          <w:b/>
          <w:noProof/>
          <w:sz w:val="36"/>
          <w:lang w:val="sr-Latn-RS" w:eastAsia="sr-Latn-RS"/>
        </w:rPr>
        <w:drawing>
          <wp:anchor distT="0" distB="0" distL="114300" distR="114300" simplePos="0" relativeHeight="251777024" behindDoc="0" locked="0" layoutInCell="1" allowOverlap="1" wp14:anchorId="06CECE08" wp14:editId="46C2C85F">
            <wp:simplePos x="0" y="0"/>
            <wp:positionH relativeFrom="column">
              <wp:posOffset>1029970</wp:posOffset>
            </wp:positionH>
            <wp:positionV relativeFrom="paragraph">
              <wp:posOffset>4180840</wp:posOffset>
            </wp:positionV>
            <wp:extent cx="4476750" cy="3438525"/>
            <wp:effectExtent l="228600" t="228600" r="228600" b="238125"/>
            <wp:wrapNone/>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34385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tbl>
      <w:tblPr>
        <w:tblW w:w="5000" w:type="pct"/>
        <w:tblLayout w:type="fixed"/>
        <w:tblCellMar>
          <w:left w:w="115" w:type="dxa"/>
          <w:right w:w="115" w:type="dxa"/>
        </w:tblCellMar>
        <w:tblLook w:val="0600" w:firstRow="0" w:lastRow="0" w:firstColumn="0" w:lastColumn="0" w:noHBand="1" w:noVBand="1"/>
      </w:tblPr>
      <w:tblGrid>
        <w:gridCol w:w="10890"/>
      </w:tblGrid>
      <w:tr w:rsidR="00303EE4" w:rsidRPr="002E76D7" w:rsidTr="00574A84">
        <w:tc>
          <w:tcPr>
            <w:tcW w:w="5000" w:type="pct"/>
          </w:tcPr>
          <w:p w:rsidR="00303EE4" w:rsidRPr="00CE46C1" w:rsidRDefault="00303EE4" w:rsidP="00574A84">
            <w:pPr>
              <w:spacing w:line="0" w:lineRule="atLeast"/>
              <w:ind w:right="1320"/>
              <w:jc w:val="center"/>
              <w:rPr>
                <w:b/>
              </w:rPr>
            </w:pPr>
            <w:r w:rsidRPr="00CE46C1">
              <w:rPr>
                <w:b/>
                <w:noProof/>
                <w:lang w:val="sr-Latn-RS" w:eastAsia="sr-Latn-RS"/>
              </w:rPr>
              <w:lastRenderedPageBreak/>
              <w:drawing>
                <wp:anchor distT="0" distB="0" distL="114300" distR="114300" simplePos="0" relativeHeight="251779072" behindDoc="1" locked="0" layoutInCell="1" allowOverlap="1" wp14:anchorId="30A24A89" wp14:editId="5D123B84">
                  <wp:simplePos x="0" y="0"/>
                  <wp:positionH relativeFrom="page">
                    <wp:posOffset>5274310</wp:posOffset>
                  </wp:positionH>
                  <wp:positionV relativeFrom="page">
                    <wp:posOffset>0</wp:posOffset>
                  </wp:positionV>
                  <wp:extent cx="2287270" cy="20377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7270" cy="2037715"/>
                          </a:xfrm>
                          <a:prstGeom prst="rect">
                            <a:avLst/>
                          </a:prstGeom>
                          <a:noFill/>
                        </pic:spPr>
                      </pic:pic>
                    </a:graphicData>
                  </a:graphic>
                  <wp14:sizeRelH relativeFrom="page">
                    <wp14:pctWidth>0</wp14:pctWidth>
                  </wp14:sizeRelH>
                  <wp14:sizeRelV relativeFrom="page">
                    <wp14:pctHeight>0</wp14:pctHeight>
                  </wp14:sizeRelV>
                </wp:anchor>
              </w:drawing>
            </w:r>
            <w:r w:rsidRPr="00CE46C1">
              <w:rPr>
                <w:b/>
              </w:rPr>
              <w:t>Zašto ljudi viču?</w:t>
            </w:r>
          </w:p>
          <w:p w:rsidR="00303EE4" w:rsidRDefault="00303EE4" w:rsidP="00574A84">
            <w:pPr>
              <w:spacing w:line="0" w:lineRule="atLeast"/>
              <w:ind w:right="1320"/>
              <w:jc w:val="center"/>
              <w:rPr>
                <w:b/>
                <w:sz w:val="48"/>
              </w:rPr>
            </w:pPr>
          </w:p>
          <w:p w:rsidR="00CE46C1" w:rsidRDefault="00CE46C1" w:rsidP="00574A84">
            <w:pPr>
              <w:spacing w:line="0" w:lineRule="atLeast"/>
              <w:ind w:right="1320"/>
              <w:jc w:val="center"/>
              <w:rPr>
                <w:b/>
                <w:sz w:val="48"/>
              </w:rPr>
            </w:pPr>
          </w:p>
          <w:p w:rsidR="00CE46C1" w:rsidRPr="00765CC6" w:rsidRDefault="00CE46C1" w:rsidP="00574A84">
            <w:pPr>
              <w:spacing w:line="0" w:lineRule="atLeast"/>
              <w:ind w:right="1320"/>
              <w:jc w:val="center"/>
              <w:rPr>
                <w:b/>
                <w:sz w:val="48"/>
              </w:rPr>
            </w:pPr>
          </w:p>
          <w:p w:rsidR="00303EE4" w:rsidRPr="00765CC6" w:rsidRDefault="00303EE4" w:rsidP="00CE46C1">
            <w:pPr>
              <w:spacing w:line="0" w:lineRule="atLeast"/>
              <w:ind w:left="260"/>
              <w:jc w:val="both"/>
              <w:rPr>
                <w:b/>
                <w:sz w:val="22"/>
              </w:rPr>
            </w:pPr>
            <w:r>
              <w:rPr>
                <w:b/>
                <w:sz w:val="22"/>
              </w:rPr>
              <w:t>Jednom je učitelj pitao svoje učenike:</w:t>
            </w:r>
          </w:p>
          <w:p w:rsidR="00303EE4" w:rsidRDefault="00303EE4" w:rsidP="00CE46C1">
            <w:pPr>
              <w:spacing w:line="0" w:lineRule="atLeast"/>
              <w:ind w:left="260"/>
              <w:jc w:val="both"/>
              <w:rPr>
                <w:sz w:val="22"/>
              </w:rPr>
            </w:pPr>
            <w:r>
              <w:rPr>
                <w:sz w:val="22"/>
              </w:rPr>
              <w:t>– Zašto ljudi viču kad su ljuti?</w:t>
            </w:r>
          </w:p>
          <w:p w:rsidR="00CE46C1" w:rsidRPr="00765CC6" w:rsidRDefault="00CE46C1" w:rsidP="00CE46C1">
            <w:pPr>
              <w:spacing w:line="0" w:lineRule="atLeast"/>
              <w:ind w:left="260"/>
              <w:jc w:val="both"/>
              <w:rPr>
                <w:sz w:val="22"/>
              </w:rPr>
            </w:pPr>
          </w:p>
          <w:p w:rsidR="00303EE4" w:rsidRPr="00765CC6" w:rsidRDefault="00303EE4" w:rsidP="00CE46C1">
            <w:pPr>
              <w:spacing w:line="0" w:lineRule="atLeast"/>
              <w:ind w:left="260"/>
              <w:jc w:val="both"/>
              <w:rPr>
                <w:b/>
                <w:sz w:val="22"/>
              </w:rPr>
            </w:pPr>
            <w:r>
              <w:rPr>
                <w:b/>
                <w:sz w:val="22"/>
              </w:rPr>
              <w:t>Učenici su razmišljali neko vreme:</w:t>
            </w:r>
          </w:p>
          <w:p w:rsidR="00303EE4" w:rsidRPr="00765CC6" w:rsidRDefault="00303EE4" w:rsidP="00CE46C1">
            <w:pPr>
              <w:spacing w:line="0" w:lineRule="atLeast"/>
              <w:ind w:left="260"/>
              <w:jc w:val="both"/>
              <w:rPr>
                <w:sz w:val="22"/>
              </w:rPr>
            </w:pPr>
            <w:r>
              <w:rPr>
                <w:sz w:val="22"/>
              </w:rPr>
              <w:t>– Zato što izgubimo strpljenje, zato vičemo – reče jedan.</w:t>
            </w:r>
          </w:p>
          <w:p w:rsidR="00303EE4" w:rsidRDefault="00303EE4" w:rsidP="00CE46C1">
            <w:pPr>
              <w:spacing w:line="0" w:lineRule="atLeast"/>
              <w:ind w:left="260"/>
              <w:jc w:val="both"/>
              <w:rPr>
                <w:sz w:val="22"/>
              </w:rPr>
            </w:pPr>
            <w:r>
              <w:rPr>
                <w:sz w:val="22"/>
              </w:rPr>
              <w:t>– Ali, zašto bi vikao ako je osoba pored tebe? – pita učitelj – Zar nije moguće govoriti tiho i lagano?</w:t>
            </w:r>
          </w:p>
          <w:p w:rsidR="00CE46C1" w:rsidRPr="00765CC6" w:rsidRDefault="00CE46C1" w:rsidP="00CE46C1">
            <w:pPr>
              <w:spacing w:line="0" w:lineRule="atLeast"/>
              <w:ind w:left="260"/>
              <w:jc w:val="both"/>
              <w:rPr>
                <w:sz w:val="22"/>
              </w:rPr>
            </w:pPr>
          </w:p>
          <w:p w:rsidR="00303EE4" w:rsidRPr="00765CC6" w:rsidRDefault="00303EE4" w:rsidP="00CE46C1">
            <w:pPr>
              <w:spacing w:line="0" w:lineRule="atLeast"/>
              <w:ind w:left="260"/>
              <w:jc w:val="both"/>
              <w:rPr>
                <w:b/>
                <w:sz w:val="22"/>
              </w:rPr>
            </w:pPr>
            <w:r>
              <w:rPr>
                <w:b/>
                <w:sz w:val="22"/>
              </w:rPr>
              <w:t>Učenici su davali još neke odgovore, ali nijedan nije zadovoljio učitelja. Naposletku je objasnio:</w:t>
            </w:r>
          </w:p>
          <w:p w:rsidR="00303EE4" w:rsidRDefault="00303EE4" w:rsidP="00CE46C1">
            <w:pPr>
              <w:spacing w:line="228" w:lineRule="auto"/>
              <w:ind w:left="260" w:right="60"/>
              <w:jc w:val="both"/>
              <w:rPr>
                <w:sz w:val="22"/>
              </w:rPr>
            </w:pPr>
            <w:r>
              <w:rPr>
                <w:sz w:val="21"/>
              </w:rPr>
              <w:t xml:space="preserve">– Kada su dve osobe u svađi, ljutite, njihova se srca jako udalje. Zato moraju vikati jedno na drugo, da njihov glas premosti udaljenost i da se mogu čuti. Što su ljudi, glasniji moraju vikati, jer je udaljenost </w:t>
            </w:r>
            <w:r>
              <w:rPr>
                <w:sz w:val="22"/>
              </w:rPr>
              <w:t>među njima veća.</w:t>
            </w:r>
          </w:p>
          <w:p w:rsidR="00CE46C1" w:rsidRPr="00765CC6" w:rsidRDefault="00CE46C1" w:rsidP="00CE46C1">
            <w:pPr>
              <w:spacing w:line="228" w:lineRule="auto"/>
              <w:ind w:left="260" w:right="60"/>
              <w:jc w:val="both"/>
              <w:rPr>
                <w:sz w:val="21"/>
              </w:rPr>
            </w:pPr>
          </w:p>
          <w:p w:rsidR="00303EE4" w:rsidRPr="00765CC6" w:rsidRDefault="00CE46C1" w:rsidP="00CE46C1">
            <w:pPr>
              <w:spacing w:line="0" w:lineRule="atLeast"/>
              <w:ind w:left="3720"/>
              <w:jc w:val="both"/>
              <w:rPr>
                <w:b/>
                <w:sz w:val="22"/>
              </w:rPr>
            </w:pPr>
            <w:r>
              <w:rPr>
                <w:noProof/>
                <w:sz w:val="21"/>
                <w:lang w:val="sr-Latn-RS" w:eastAsia="sr-Latn-RS"/>
              </w:rPr>
              <w:drawing>
                <wp:anchor distT="0" distB="0" distL="114300" distR="114300" simplePos="0" relativeHeight="251780096" behindDoc="1" locked="0" layoutInCell="1" allowOverlap="1" wp14:anchorId="1F821750" wp14:editId="5CC5222A">
                  <wp:simplePos x="0" y="0"/>
                  <wp:positionH relativeFrom="column">
                    <wp:posOffset>215265</wp:posOffset>
                  </wp:positionH>
                  <wp:positionV relativeFrom="paragraph">
                    <wp:posOffset>81915</wp:posOffset>
                  </wp:positionV>
                  <wp:extent cx="2072640" cy="1381760"/>
                  <wp:effectExtent l="0" t="0" r="381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640" cy="1381760"/>
                          </a:xfrm>
                          <a:prstGeom prst="rect">
                            <a:avLst/>
                          </a:prstGeom>
                          <a:noFill/>
                        </pic:spPr>
                      </pic:pic>
                    </a:graphicData>
                  </a:graphic>
                  <wp14:sizeRelH relativeFrom="page">
                    <wp14:pctWidth>0</wp14:pctWidth>
                  </wp14:sizeRelH>
                  <wp14:sizeRelV relativeFrom="page">
                    <wp14:pctHeight>0</wp14:pctHeight>
                  </wp14:sizeRelV>
                </wp:anchor>
              </w:drawing>
            </w:r>
            <w:r w:rsidR="00303EE4">
              <w:rPr>
                <w:b/>
                <w:sz w:val="22"/>
              </w:rPr>
              <w:t>Potom je učitelj pitao:</w:t>
            </w:r>
          </w:p>
          <w:p w:rsidR="00303EE4" w:rsidRPr="007E7F5A" w:rsidRDefault="00303EE4" w:rsidP="007E7F5A">
            <w:pPr>
              <w:spacing w:line="243" w:lineRule="auto"/>
              <w:ind w:left="3720" w:right="160"/>
              <w:jc w:val="both"/>
              <w:rPr>
                <w:sz w:val="21"/>
              </w:rPr>
            </w:pPr>
            <w:r>
              <w:rPr>
                <w:sz w:val="21"/>
              </w:rPr>
              <w:t>– Šta se dogodi kada se dve osobe zaljube? Ne viču jedno na drugo, već govore tiho i nežno. Zašto? Njihova srca su veoma blizu. Udaljenost među njima je veoma mala. A, šta se dogodi kada se još više vole? Ne govore. Samo šapuću i još više se zbližuju u svojoj ljubavi. Konačno, ne treba im više ni šapat.</w:t>
            </w:r>
            <w:r w:rsidR="007E7F5A">
              <w:rPr>
                <w:sz w:val="21"/>
              </w:rPr>
              <w:t xml:space="preserve"> </w:t>
            </w:r>
            <w:r>
              <w:rPr>
                <w:sz w:val="22"/>
              </w:rPr>
              <w:t>Samo se gledaju, i to je sve. Takve su dve osobe koje se vole.</w:t>
            </w:r>
          </w:p>
          <w:p w:rsidR="00CE46C1" w:rsidRPr="00765CC6" w:rsidRDefault="00CE46C1" w:rsidP="00CE46C1">
            <w:pPr>
              <w:spacing w:line="237" w:lineRule="auto"/>
              <w:ind w:left="260"/>
              <w:jc w:val="both"/>
              <w:rPr>
                <w:sz w:val="22"/>
              </w:rPr>
            </w:pPr>
          </w:p>
          <w:p w:rsidR="00303EE4" w:rsidRPr="00765CC6" w:rsidRDefault="00303EE4" w:rsidP="00CE46C1">
            <w:pPr>
              <w:spacing w:line="0" w:lineRule="atLeast"/>
              <w:ind w:left="260"/>
              <w:jc w:val="both"/>
              <w:rPr>
                <w:b/>
                <w:sz w:val="22"/>
              </w:rPr>
            </w:pPr>
            <w:r>
              <w:rPr>
                <w:b/>
                <w:sz w:val="22"/>
              </w:rPr>
              <w:t>Onda je rekao:</w:t>
            </w:r>
          </w:p>
          <w:p w:rsidR="00303EE4" w:rsidRDefault="00303EE4" w:rsidP="00CE46C1">
            <w:pPr>
              <w:spacing w:line="217" w:lineRule="auto"/>
              <w:ind w:left="260" w:right="160"/>
              <w:jc w:val="both"/>
              <w:rPr>
                <w:sz w:val="22"/>
              </w:rPr>
            </w:pPr>
            <w:r>
              <w:rPr>
                <w:sz w:val="22"/>
              </w:rPr>
              <w:t xml:space="preserve">– Kada se svađate, </w:t>
            </w:r>
            <w:r>
              <w:rPr>
                <w:b/>
                <w:sz w:val="22"/>
              </w:rPr>
              <w:t>nemojte dozvoliti da se vaša srca udalje</w:t>
            </w:r>
            <w:r>
              <w:rPr>
                <w:sz w:val="22"/>
              </w:rPr>
              <w:t>, ne izgovarajte reči koje bi mogle da vas još više udalje, jer će doći dan kada će udaljenost biti tako velika, da više neće biti puta nazad.</w:t>
            </w:r>
          </w:p>
          <w:p w:rsidR="00303EE4" w:rsidRDefault="00303EE4" w:rsidP="00574A84">
            <w:pPr>
              <w:spacing w:line="200" w:lineRule="exact"/>
              <w:rPr>
                <w:rFonts w:ascii="Times New Roman" w:eastAsia="Times New Roman" w:hAnsi="Times New Roman"/>
              </w:rPr>
            </w:pPr>
          </w:p>
          <w:p w:rsidR="00303EE4" w:rsidRDefault="00303EE4" w:rsidP="00574A84">
            <w:pPr>
              <w:spacing w:line="200" w:lineRule="exact"/>
              <w:rPr>
                <w:rFonts w:ascii="Times New Roman" w:eastAsia="Times New Roman" w:hAnsi="Times New Roman"/>
              </w:rPr>
            </w:pPr>
          </w:p>
          <w:p w:rsidR="00303EE4" w:rsidRDefault="00303EE4" w:rsidP="00574A84">
            <w:pPr>
              <w:spacing w:line="200" w:lineRule="exact"/>
              <w:rPr>
                <w:rFonts w:ascii="Times New Roman" w:eastAsia="Times New Roman" w:hAnsi="Times New Roman"/>
              </w:rPr>
            </w:pPr>
          </w:p>
          <w:p w:rsidR="00303EE4" w:rsidRDefault="00303EE4" w:rsidP="00574A84">
            <w:pPr>
              <w:spacing w:line="233" w:lineRule="exact"/>
              <w:rPr>
                <w:rFonts w:ascii="Times New Roman" w:eastAsia="Times New Roman" w:hAnsi="Times New Roman"/>
              </w:rPr>
            </w:pPr>
          </w:p>
          <w:p w:rsidR="00303EE4" w:rsidRPr="002E76D7" w:rsidRDefault="00303EE4" w:rsidP="00574A84">
            <w:pPr>
              <w:spacing w:line="0" w:lineRule="atLeast"/>
              <w:jc w:val="right"/>
              <w:rPr>
                <w:b/>
                <w:sz w:val="22"/>
              </w:rPr>
            </w:pPr>
            <w:r>
              <w:rPr>
                <w:b/>
                <w:sz w:val="22"/>
              </w:rPr>
              <w:t>Nepoznati autor</w:t>
            </w:r>
          </w:p>
        </w:tc>
      </w:tr>
    </w:tbl>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tbl>
      <w:tblPr>
        <w:tblW w:w="5000" w:type="pct"/>
        <w:tblLayout w:type="fixed"/>
        <w:tblCellMar>
          <w:left w:w="115" w:type="dxa"/>
          <w:right w:w="115" w:type="dxa"/>
        </w:tblCellMar>
        <w:tblLook w:val="0600" w:firstRow="0" w:lastRow="0" w:firstColumn="0" w:lastColumn="0" w:noHBand="1" w:noVBand="1"/>
      </w:tblPr>
      <w:tblGrid>
        <w:gridCol w:w="5302"/>
        <w:gridCol w:w="287"/>
        <w:gridCol w:w="736"/>
        <w:gridCol w:w="4565"/>
      </w:tblGrid>
      <w:tr w:rsidR="00CE46C1" w:rsidTr="00574A84">
        <w:trPr>
          <w:trHeight w:val="652"/>
        </w:trPr>
        <w:tc>
          <w:tcPr>
            <w:tcW w:w="2434" w:type="pct"/>
          </w:tcPr>
          <w:p w:rsidR="00CE46C1" w:rsidRDefault="00CE46C1" w:rsidP="00574A84">
            <w:pPr>
              <w:pStyle w:val="Heading1"/>
            </w:pPr>
            <w:r>
              <w:lastRenderedPageBreak/>
              <w:t>Siromaštvo, kao globalni problem</w:t>
            </w:r>
          </w:p>
        </w:tc>
        <w:tc>
          <w:tcPr>
            <w:tcW w:w="132" w:type="pct"/>
          </w:tcPr>
          <w:p w:rsidR="00CE46C1" w:rsidRDefault="00CE46C1" w:rsidP="00574A84"/>
        </w:tc>
        <w:tc>
          <w:tcPr>
            <w:tcW w:w="2434" w:type="pct"/>
            <w:gridSpan w:val="2"/>
          </w:tcPr>
          <w:p w:rsidR="00CE46C1" w:rsidRDefault="00CE46C1" w:rsidP="00574A84"/>
        </w:tc>
      </w:tr>
      <w:tr w:rsidR="00CE46C1" w:rsidTr="00574A84">
        <w:trPr>
          <w:trHeight w:val="112"/>
        </w:trPr>
        <w:tc>
          <w:tcPr>
            <w:tcW w:w="2434" w:type="pct"/>
          </w:tcPr>
          <w:p w:rsidR="00CE46C1" w:rsidRPr="003231AA" w:rsidRDefault="00CE46C1" w:rsidP="00574A84">
            <w:pPr>
              <w:pStyle w:val="Heading2"/>
            </w:pPr>
            <w:r>
              <w:t>Ima li rešenja?</w:t>
            </w:r>
          </w:p>
        </w:tc>
        <w:tc>
          <w:tcPr>
            <w:tcW w:w="132" w:type="pct"/>
          </w:tcPr>
          <w:p w:rsidR="00CE46C1" w:rsidRDefault="00CE46C1" w:rsidP="00574A84"/>
        </w:tc>
        <w:tc>
          <w:tcPr>
            <w:tcW w:w="2434" w:type="pct"/>
            <w:gridSpan w:val="2"/>
          </w:tcPr>
          <w:p w:rsidR="00CE46C1" w:rsidRDefault="007E7F5A" w:rsidP="00574A84">
            <w:r>
              <w:rPr>
                <w:noProof/>
                <w:lang w:val="sr-Latn-RS" w:eastAsia="sr-Latn-RS"/>
              </w:rPr>
              <w:drawing>
                <wp:anchor distT="0" distB="0" distL="114300" distR="114300" simplePos="0" relativeHeight="251791360" behindDoc="0" locked="0" layoutInCell="1" allowOverlap="1" wp14:anchorId="4B9D6005" wp14:editId="6F798FC2">
                  <wp:simplePos x="0" y="0"/>
                  <wp:positionH relativeFrom="column">
                    <wp:posOffset>1375617</wp:posOffset>
                  </wp:positionH>
                  <wp:positionV relativeFrom="paragraph">
                    <wp:posOffset>-640124</wp:posOffset>
                  </wp:positionV>
                  <wp:extent cx="1265274" cy="1683579"/>
                  <wp:effectExtent l="0" t="0" r="0" b="0"/>
                  <wp:wrapNone/>
                  <wp:docPr id="7" name="Picture 7" descr="Резултат слика за poor bo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poor boy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5274" cy="168357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E46C1" w:rsidTr="00574A84">
        <w:trPr>
          <w:trHeight w:val="1327"/>
        </w:trPr>
        <w:tc>
          <w:tcPr>
            <w:tcW w:w="2904" w:type="pct"/>
            <w:gridSpan w:val="3"/>
          </w:tcPr>
          <w:p w:rsidR="00CE46C1" w:rsidRPr="003231AA" w:rsidRDefault="00CE46C1" w:rsidP="00CE46C1">
            <w:pPr>
              <w:pStyle w:val="Quote"/>
              <w:jc w:val="both"/>
            </w:pPr>
            <w:r>
              <w:t>Siromaštvo je danas globalni problem. I mada dolazi do poboljšanja na pojedinim područjima životnog standard, broj siromašnih u sveti ni danas se ne smanjuje.</w:t>
            </w:r>
          </w:p>
        </w:tc>
        <w:tc>
          <w:tcPr>
            <w:tcW w:w="2096" w:type="pct"/>
          </w:tcPr>
          <w:p w:rsidR="00CE46C1" w:rsidRDefault="00CE46C1" w:rsidP="00574A84">
            <w:pPr>
              <w:jc w:val="both"/>
            </w:pPr>
          </w:p>
        </w:tc>
      </w:tr>
      <w:tr w:rsidR="00CE46C1" w:rsidTr="00574A84">
        <w:tc>
          <w:tcPr>
            <w:tcW w:w="2434" w:type="pct"/>
          </w:tcPr>
          <w:p w:rsidR="00CE46C1" w:rsidRPr="00CE46C1" w:rsidRDefault="00CE46C1" w:rsidP="00CE46C1">
            <w:pPr>
              <w:jc w:val="both"/>
              <w:rPr>
                <w:sz w:val="22"/>
              </w:rPr>
            </w:pPr>
            <w:r w:rsidRPr="00CE46C1">
              <w:rPr>
                <w:sz w:val="22"/>
              </w:rPr>
              <w:lastRenderedPageBreak/>
              <w:t>Svetski samit o socijalnom razvoju u Kopenhagenu iz 1995. Godine u prvi plan je stavio tri ključna socijalna problema: siromaštvo, nezaposlenost i socijalnu isključenost. Na svetskom nivou 2010. Godina je bila proglašena borbom protiv siromaštva.</w:t>
            </w:r>
          </w:p>
        </w:tc>
        <w:tc>
          <w:tcPr>
            <w:tcW w:w="132" w:type="pct"/>
          </w:tcPr>
          <w:p w:rsidR="00CE46C1" w:rsidRDefault="00CE46C1" w:rsidP="00CE46C1">
            <w:pPr>
              <w:jc w:val="both"/>
            </w:pPr>
          </w:p>
        </w:tc>
        <w:tc>
          <w:tcPr>
            <w:tcW w:w="2434" w:type="pct"/>
            <w:gridSpan w:val="2"/>
          </w:tcPr>
          <w:p w:rsidR="00CE46C1" w:rsidRDefault="00CE46C1" w:rsidP="00CE46C1">
            <w:pPr>
              <w:jc w:val="both"/>
            </w:pPr>
            <w:r>
              <w:rPr>
                <w:noProof/>
                <w:lang w:val="sr-Latn-RS" w:eastAsia="sr-Latn-RS"/>
              </w:rPr>
              <mc:AlternateContent>
                <mc:Choice Requires="wps">
                  <w:drawing>
                    <wp:anchor distT="0" distB="0" distL="114300" distR="114300" simplePos="0" relativeHeight="251782144" behindDoc="0" locked="0" layoutInCell="1" allowOverlap="1" wp14:anchorId="29BCAA72" wp14:editId="45E38F03">
                      <wp:simplePos x="0" y="0"/>
                      <wp:positionH relativeFrom="column">
                        <wp:posOffset>-18415</wp:posOffset>
                      </wp:positionH>
                      <wp:positionV relativeFrom="paragraph">
                        <wp:posOffset>29210</wp:posOffset>
                      </wp:positionV>
                      <wp:extent cx="3409950" cy="50863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09950" cy="5086350"/>
                              </a:xfrm>
                              <a:prstGeom prst="rect">
                                <a:avLst/>
                              </a:prstGeom>
                              <a:solidFill>
                                <a:schemeClr val="lt1"/>
                              </a:solidFill>
                              <a:ln w="6350">
                                <a:noFill/>
                              </a:ln>
                            </wps:spPr>
                            <wps:txbx>
                              <w:txbxContent>
                                <w:p w:rsidR="00CE46C1" w:rsidRPr="00CE46C1" w:rsidRDefault="00CE46C1" w:rsidP="00CE46C1">
                                  <w:pPr>
                                    <w:jc w:val="both"/>
                                    <w:rPr>
                                      <w:sz w:val="22"/>
                                    </w:rPr>
                                  </w:pPr>
                                  <w:r w:rsidRPr="00CE46C1">
                                    <w:rPr>
                                      <w:sz w:val="22"/>
                                    </w:rPr>
                                    <w:t>korupcija, kriminal itd. Nažalost, živimo u svetu gde je sve više prisutno siromaštvo. Pogotovu na Balkanu. Nedavno smo obišli malog Lazara u Južnoj Srbiji. Na pitanje šta bi želeo da postane kada poraste, Lazar je iz stopa rekao:</w:t>
                                  </w:r>
                                </w:p>
                                <w:p w:rsidR="00CE46C1" w:rsidRPr="00CE46C1" w:rsidRDefault="00CE46C1" w:rsidP="00CE46C1">
                                  <w:pPr>
                                    <w:jc w:val="both"/>
                                    <w:rPr>
                                      <w:sz w:val="22"/>
                                    </w:rPr>
                                  </w:pPr>
                                  <w:r w:rsidRPr="00CE46C1">
                                    <w:rPr>
                                      <w:sz w:val="22"/>
                                    </w:rPr>
                                    <w:t>“Želim da budem slikar. Želim da crtam i putujem. Evo i za Vas sam pripremio crtež” – govorio je pokazujući našem osnivaču crtež.</w:t>
                                  </w:r>
                                </w:p>
                                <w:p w:rsidR="00CE46C1" w:rsidRPr="00CE46C1" w:rsidRDefault="00CE46C1" w:rsidP="00CE46C1">
                                  <w:pPr>
                                    <w:jc w:val="both"/>
                                    <w:rPr>
                                      <w:sz w:val="22"/>
                                    </w:rPr>
                                  </w:pPr>
                                  <w:r w:rsidRPr="00CE46C1">
                                    <w:rPr>
                                      <w:sz w:val="22"/>
                                    </w:rPr>
                                    <w:t>Nažalost, živimo u doba diskriminacije, doba gde su siromašni sakriveni, gde siromašni nemaju prava na život. Mislim da je došlo vreme promena! Političari na Zapadnom Balkanu su takvi da misle samo na sebe, a za narod ih nije briga. Narod pati, narod gladuje… Dokle?</w:t>
                                  </w:r>
                                </w:p>
                                <w:p w:rsidR="00CE46C1" w:rsidRPr="00CE46C1" w:rsidRDefault="00CE46C1" w:rsidP="00CE46C1">
                                  <w:pPr>
                                    <w:jc w:val="right"/>
                                    <w:rPr>
                                      <w:sz w:val="22"/>
                                    </w:rPr>
                                  </w:pPr>
                                  <w:r w:rsidRPr="00CE46C1">
                                    <w:rPr>
                                      <w:b/>
                                      <w:sz w:val="22"/>
                                    </w:rPr>
                                    <w:t>Piše:</w:t>
                                  </w:r>
                                  <w:r w:rsidRPr="00CE46C1">
                                    <w:rPr>
                                      <w:sz w:val="22"/>
                                    </w:rPr>
                                    <w:t xml:space="preserve"> A.P.</w:t>
                                  </w:r>
                                  <w:r w:rsidRPr="00CE46C1">
                                    <w:rPr>
                                      <w:noProof/>
                                      <w:sz w:val="22"/>
                                      <w:lang w:val="sr-Latn-RS" w:eastAsia="sr-Latn-R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CAA72" id="Text Box 29" o:spid="_x0000_s1027" type="#_x0000_t202" style="position:absolute;left:0;text-align:left;margin-left:-1.45pt;margin-top:2.3pt;width:268.5pt;height:400.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" fillcolor="white [3201]" stroked="f" strokeweight=".5pt">
                      <v:textbox>
                        <w:txbxContent>
                          <w:p w:rsidR="00CE46C1" w:rsidRPr="00CE46C1" w:rsidRDefault="00CE46C1" w:rsidP="00CE46C1">
                            <w:pPr>
                              <w:jc w:val="both"/>
                              <w:rPr>
                                <w:sz w:val="22"/>
                              </w:rPr>
                            </w:pPr>
                            <w:r w:rsidRPr="00CE46C1">
                              <w:rPr>
                                <w:sz w:val="22"/>
                              </w:rPr>
                              <w:t>korupcija, kriminal itd. Nažalost, živimo u svetu gde je sve više prisutno siromaštvo. Pogotovu na Balkanu. Nedavno smo obišli malog Lazara u Južnoj Srbiji. Na pitanje šta bi želeo da postane kada poraste, Lazar je iz stopa rekao:</w:t>
                            </w:r>
                          </w:p>
                          <w:p w:rsidR="00CE46C1" w:rsidRPr="00CE46C1" w:rsidRDefault="00CE46C1" w:rsidP="00CE46C1">
                            <w:pPr>
                              <w:jc w:val="both"/>
                              <w:rPr>
                                <w:sz w:val="22"/>
                              </w:rPr>
                            </w:pPr>
                            <w:r w:rsidRPr="00CE46C1">
                              <w:rPr>
                                <w:sz w:val="22"/>
                              </w:rPr>
                              <w:t xml:space="preserve">“Želim da budem slikar. Želim da crtam i putujem. Evo </w:t>
                            </w:r>
                            <w:bookmarkStart w:id="1" w:name="_GoBack"/>
                            <w:bookmarkEnd w:id="1"/>
                            <w:r w:rsidRPr="00CE46C1">
                              <w:rPr>
                                <w:sz w:val="22"/>
                              </w:rPr>
                              <w:t>i za Vas sam pripremio crtež” – govorio je pokazujući našem osnivaču crtež.</w:t>
                            </w:r>
                          </w:p>
                          <w:p w:rsidR="00CE46C1" w:rsidRPr="00CE46C1" w:rsidRDefault="00CE46C1" w:rsidP="00CE46C1">
                            <w:pPr>
                              <w:jc w:val="both"/>
                              <w:rPr>
                                <w:sz w:val="22"/>
                              </w:rPr>
                            </w:pPr>
                            <w:r w:rsidRPr="00CE46C1">
                              <w:rPr>
                                <w:sz w:val="22"/>
                              </w:rPr>
                              <w:t>Nažalost, živimo u doba diskriminacije, doba gde su siromašni sakriveni, gde siromašni nemaju prava na život. Mislim da je došlo vreme promena! Političari na Zapadnom Balkanu su takvi da misle samo na sebe, a za narod ih nije briga. Narod pati, narod gladuje… Dokle?</w:t>
                            </w:r>
                          </w:p>
                          <w:p w:rsidR="00CE46C1" w:rsidRPr="00CE46C1" w:rsidRDefault="00CE46C1" w:rsidP="00CE46C1">
                            <w:pPr>
                              <w:jc w:val="right"/>
                              <w:rPr>
                                <w:sz w:val="22"/>
                              </w:rPr>
                            </w:pPr>
                            <w:r w:rsidRPr="00CE46C1">
                              <w:rPr>
                                <w:b/>
                                <w:sz w:val="22"/>
                              </w:rPr>
                              <w:t>Piše:</w:t>
                            </w:r>
                            <w:r w:rsidRPr="00CE46C1">
                              <w:rPr>
                                <w:sz w:val="22"/>
                              </w:rPr>
                              <w:t xml:space="preserve"> A.P.</w:t>
                            </w:r>
                            <w:r w:rsidRPr="00CE46C1">
                              <w:rPr>
                                <w:noProof/>
                                <w:sz w:val="22"/>
                                <w:lang w:val="sr-Latn-RS" w:eastAsia="sr-Latn-RS"/>
                              </w:rPr>
                              <w:t xml:space="preserve"> </w:t>
                            </w:r>
                          </w:p>
                        </w:txbxContent>
                      </v:textbox>
                    </v:shape>
                  </w:pict>
                </mc:Fallback>
              </mc:AlternateContent>
            </w:r>
            <w:r>
              <w:t xml:space="preserve"> </w:t>
            </w:r>
          </w:p>
        </w:tc>
      </w:tr>
      <w:tr w:rsidR="00CE46C1" w:rsidTr="00574A84">
        <w:trPr>
          <w:trHeight w:val="3712"/>
        </w:trPr>
        <w:tc>
          <w:tcPr>
            <w:tcW w:w="2434" w:type="pct"/>
          </w:tcPr>
          <w:p w:rsidR="00CE46C1" w:rsidRPr="00CE46C1" w:rsidRDefault="00CE46C1" w:rsidP="00CE46C1">
            <w:pPr>
              <w:jc w:val="both"/>
              <w:rPr>
                <w:sz w:val="22"/>
              </w:rPr>
            </w:pPr>
            <w:r w:rsidRPr="00CE46C1">
              <w:rPr>
                <w:sz w:val="22"/>
              </w:rPr>
              <w:t xml:space="preserve">Siromaštvo na globalnom nivou i pažnja koja je posvećena ovom problem govori o njegovom višestrukom značaju kako za sociologiju, kao nauku tako i za društvo u celini. Brojni sociolozi su posvetili pažnju ovom problem, pa su tako stvarajući naučnu osnovu posredno pomogli u definisanju metoda otklanjanja. Neki od njih pokušali su da daju objašnjenje siromaštva, drugi su se koncentrisali na određivanje ili pak pitanje mogućnosti određivanja njegove granice. Kada je siromaštvo u pitanju, glavnu ulogu ima društveni aspect ovog problema. Samo siromaštvo dovodi i do brojnih drugih problema  </w:t>
            </w:r>
            <w:r>
              <w:rPr>
                <w:sz w:val="22"/>
              </w:rPr>
              <w:t>kao što su:</w:t>
            </w:r>
          </w:p>
        </w:tc>
        <w:tc>
          <w:tcPr>
            <w:tcW w:w="132" w:type="pct"/>
          </w:tcPr>
          <w:p w:rsidR="00CE46C1" w:rsidRDefault="00CE46C1" w:rsidP="00CE46C1">
            <w:pPr>
              <w:jc w:val="both"/>
            </w:pPr>
          </w:p>
        </w:tc>
        <w:tc>
          <w:tcPr>
            <w:tcW w:w="2434" w:type="pct"/>
            <w:gridSpan w:val="2"/>
          </w:tcPr>
          <w:p w:rsidR="00CE46C1" w:rsidRDefault="00CE46C1" w:rsidP="00CE46C1">
            <w:pPr>
              <w:jc w:val="both"/>
            </w:pPr>
          </w:p>
        </w:tc>
      </w:tr>
    </w:tbl>
    <w:p w:rsidR="00303EE4" w:rsidRDefault="00CE46C1" w:rsidP="0082470D">
      <w:pPr>
        <w:rPr>
          <w:rFonts w:ascii="Arial" w:hAnsi="Arial"/>
          <w:b/>
          <w:sz w:val="36"/>
        </w:rPr>
      </w:pPr>
      <w:r>
        <w:rPr>
          <w:noProof/>
          <w:lang w:val="sr-Latn-RS" w:eastAsia="sr-Latn-RS"/>
        </w:rPr>
        <w:drawing>
          <wp:anchor distT="0" distB="0" distL="114300" distR="114300" simplePos="0" relativeHeight="251784192" behindDoc="0" locked="0" layoutInCell="1" allowOverlap="1" wp14:anchorId="604C9F97" wp14:editId="76933F0A">
            <wp:simplePos x="0" y="0"/>
            <wp:positionH relativeFrom="column">
              <wp:posOffset>3467100</wp:posOffset>
            </wp:positionH>
            <wp:positionV relativeFrom="paragraph">
              <wp:posOffset>-344805</wp:posOffset>
            </wp:positionV>
            <wp:extent cx="3436620" cy="1933099"/>
            <wp:effectExtent l="228600" t="228600" r="220980" b="219710"/>
            <wp:wrapNone/>
            <wp:docPr id="30" name="Picture 30" descr="Резултат слика за siromas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siromas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6620" cy="1933099"/>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03EE4" w:rsidRDefault="00CE46C1" w:rsidP="0082470D">
      <w:pPr>
        <w:rPr>
          <w:rFonts w:ascii="Arial" w:hAnsi="Arial"/>
          <w:b/>
          <w:sz w:val="36"/>
        </w:rPr>
      </w:pPr>
      <w:r>
        <w:rPr>
          <w:noProof/>
          <w:lang w:val="sr-Latn-RS" w:eastAsia="sr-Latn-RS"/>
        </w:rPr>
        <w:drawing>
          <wp:anchor distT="0" distB="0" distL="114300" distR="114300" simplePos="0" relativeHeight="251783168" behindDoc="0" locked="0" layoutInCell="1" allowOverlap="1" wp14:anchorId="1BA01608" wp14:editId="6779E342">
            <wp:simplePos x="0" y="0"/>
            <wp:positionH relativeFrom="column">
              <wp:posOffset>764540</wp:posOffset>
            </wp:positionH>
            <wp:positionV relativeFrom="paragraph">
              <wp:posOffset>230505</wp:posOffset>
            </wp:positionV>
            <wp:extent cx="1704975" cy="1091829"/>
            <wp:effectExtent l="361950" t="419100" r="352425" b="413385"/>
            <wp:wrapNone/>
            <wp:docPr id="28" name="Picture 28" descr="Резултат слика за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pover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97593">
                      <a:off x="0" y="0"/>
                      <a:ext cx="1704975" cy="1091829"/>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CE46C1" w:rsidRDefault="00CE46C1" w:rsidP="0082470D">
      <w:pPr>
        <w:rPr>
          <w:rFonts w:ascii="Arial" w:hAnsi="Arial"/>
          <w:b/>
          <w:sz w:val="36"/>
        </w:rPr>
      </w:pPr>
    </w:p>
    <w:p w:rsidR="00CE46C1" w:rsidRPr="00CE46C1" w:rsidRDefault="00CE46C1" w:rsidP="00CE46C1">
      <w:pPr>
        <w:jc w:val="center"/>
        <w:rPr>
          <w:rFonts w:cstheme="minorHAnsi"/>
          <w:b/>
        </w:rPr>
      </w:pPr>
      <w:r w:rsidRPr="00CE46C1">
        <w:rPr>
          <w:rFonts w:cstheme="minorHAnsi"/>
          <w:b/>
        </w:rPr>
        <w:t>O sažaljenju i čovekoljublju</w:t>
      </w:r>
    </w:p>
    <w:p w:rsidR="00303EE4" w:rsidRPr="00CE46C1" w:rsidRDefault="00CE46C1" w:rsidP="00CE46C1">
      <w:pPr>
        <w:jc w:val="center"/>
        <w:rPr>
          <w:rFonts w:cstheme="minorHAnsi"/>
          <w:b/>
        </w:rPr>
      </w:pPr>
      <w:r w:rsidRPr="00CE46C1">
        <w:rPr>
          <w:rFonts w:cstheme="minorHAnsi"/>
          <w:b/>
        </w:rPr>
        <w:t>(Iz perspective Šopenhauerove etike)</w:t>
      </w:r>
    </w:p>
    <w:p w:rsidR="00CE46C1" w:rsidRPr="00CE46C1" w:rsidRDefault="00CE46C1" w:rsidP="00CE46C1">
      <w:pPr>
        <w:jc w:val="center"/>
        <w:rPr>
          <w:rFonts w:cstheme="minorHAnsi"/>
          <w:b/>
          <w:sz w:val="28"/>
        </w:rPr>
      </w:pPr>
    </w:p>
    <w:p w:rsidR="00CE46C1" w:rsidRPr="00CE46C1" w:rsidRDefault="00CE46C1" w:rsidP="00CE46C1">
      <w:pPr>
        <w:pStyle w:val="NoSpacing"/>
        <w:keepNext/>
        <w:framePr w:dropCap="drop" w:lines="3" w:wrap="around" w:vAnchor="text" w:hAnchor="text"/>
        <w:spacing w:line="758" w:lineRule="exact"/>
        <w:textAlignment w:val="baseline"/>
        <w:rPr>
          <w:rFonts w:cstheme="minorHAnsi"/>
          <w:b/>
          <w:position w:val="-11"/>
          <w:sz w:val="95"/>
        </w:rPr>
      </w:pPr>
      <w:r w:rsidRPr="00CE46C1">
        <w:rPr>
          <w:rFonts w:cstheme="minorHAnsi"/>
          <w:position w:val="-11"/>
          <w:sz w:val="95"/>
        </w:rPr>
        <w:t>D</w:t>
      </w:r>
    </w:p>
    <w:p w:rsidR="00CE46C1" w:rsidRPr="00CE46C1" w:rsidRDefault="00CE46C1" w:rsidP="00CE46C1">
      <w:pPr>
        <w:pStyle w:val="NoSpacing"/>
        <w:jc w:val="both"/>
        <w:rPr>
          <w:rFonts w:cstheme="minorHAnsi"/>
          <w:b/>
          <w:sz w:val="22"/>
        </w:rPr>
      </w:pPr>
      <w:r w:rsidRPr="00CE46C1">
        <w:rPr>
          <w:rFonts w:cstheme="minorHAnsi"/>
          <w:b/>
          <w:sz w:val="22"/>
        </w:rPr>
        <w:t>a li je etika najlakša od svih nauka, jer se ona temelji na najvišim načelima i principima čiji su koreni u srcu svakog pojedinca? Da li (još uvek) i kako svako „konstruiše“ svoju etiku? Da li se i danas pravičnost, čovekoljublje, sažaljenje i/ili sapatnja kao i saosećanje smatraju kardinalnim vrlinama svih ljudi koje se svakodnevno praktikuju, ili ordenjem koje smo kroz dugu bitku „dokazivanja“ samo prišili uz svoj društveni profil? Na kraju, koji su pokretači naših moralnih radnji?</w:t>
      </w: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sz w:val="22"/>
        </w:rPr>
      </w:pPr>
      <w:r w:rsidRPr="00CE46C1">
        <w:rPr>
          <w:rFonts w:cstheme="minorHAnsi"/>
          <w:sz w:val="22"/>
        </w:rPr>
        <w:t xml:space="preserve">Artur Šopenhauer, nemački filozof, pripada periodu koji je u istoriji filozofije označen kao voluntarizam i filozofije života. Voluntarizam je stanovište prema kome je volja osnov ljudskog života i svega postojedeg. U skladu sa rečenim, Šopenhauer određuje čoveka kao najsavršeniju pojavu volje, pri čemu volju treba shvatiti kao pokretača ljudskih radnji. Pored volje koja </w:t>
      </w:r>
      <w:r w:rsidRPr="00CE46C1">
        <w:rPr>
          <w:rFonts w:cstheme="minorHAnsi"/>
          <w:sz w:val="22"/>
        </w:rPr>
        <w:lastRenderedPageBreak/>
        <w:t>je osnova svega, Šopenhauer razlikuje tri pokretača moralnih postupaka: egoizam (htenje sopstvenog dobra), zloba (htenje tuđeg zla) i sažaljenje (htenje tuđeg dobra). Samo se poslednja smatra istinski moralnom.</w:t>
      </w: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sz w:val="22"/>
        </w:rPr>
      </w:pPr>
      <w:r w:rsidRPr="00CE46C1">
        <w:rPr>
          <w:rFonts w:cstheme="minorHAnsi"/>
          <w:sz w:val="22"/>
        </w:rPr>
        <w:t>Kada je reč o sažaljenju, uglavnom nailazimo na negativnu konotaciju ovog pojma. Mnogi koji su u neprilici imaju čak i jači osedaj teskobe onda kada primete da ih neko sažaljeva. Ovde je reč o bolesnoj, izvitoperenoj potrebi drugih da se pod okriljem sažaljenja slade i hrane tuđom patnjom, jer ljudima je lakše onda kada znaju da ima onih čiji je problem veći od njihovog sopstvenog. Međutim, pravo iskonsko sažaljenje ogleda se u identifikaciji sa drugima, kada se „stavimo“ na mesto onoga koji pati, kada želimo njegovo dobro, ne radi nas već isključivo radi njega samog.</w:t>
      </w:r>
    </w:p>
    <w:p w:rsidR="00CE46C1" w:rsidRPr="00CE46C1" w:rsidRDefault="00CE46C1" w:rsidP="00CE46C1">
      <w:pPr>
        <w:pStyle w:val="NoSpacing"/>
        <w:jc w:val="both"/>
        <w:rPr>
          <w:rFonts w:cstheme="minorHAnsi"/>
          <w:sz w:val="22"/>
        </w:rPr>
      </w:pPr>
      <w:r w:rsidRPr="00CE46C1">
        <w:rPr>
          <w:rFonts w:cstheme="minorHAnsi"/>
          <w:sz w:val="22"/>
        </w:rPr>
        <w:t xml:space="preserve"> </w:t>
      </w:r>
    </w:p>
    <w:p w:rsidR="00CE46C1" w:rsidRPr="00CE46C1" w:rsidRDefault="00CE46C1" w:rsidP="00CE46C1">
      <w:pPr>
        <w:pStyle w:val="NoSpacing"/>
        <w:jc w:val="both"/>
        <w:rPr>
          <w:rFonts w:cstheme="minorHAnsi"/>
          <w:i/>
          <w:sz w:val="22"/>
        </w:rPr>
      </w:pPr>
      <w:r w:rsidRPr="00CE46C1">
        <w:rPr>
          <w:rFonts w:cstheme="minorHAnsi"/>
          <w:i/>
          <w:sz w:val="22"/>
        </w:rPr>
        <w:t>„Sve dok je to sažaljenje živo, meni neposredno na srcu leži dobro i zlo drugoga, na potpuno isti način, iako ne uvek u istom stepenu, kako je to inače slučaj jedino s mojim dobrom i zlom; dakle, razlika između mene i njega sada više nije apsolutna.“</w:t>
      </w:r>
    </w:p>
    <w:p w:rsidR="00CE46C1" w:rsidRPr="00CE46C1" w:rsidRDefault="00CE46C1" w:rsidP="00CE46C1">
      <w:pPr>
        <w:pStyle w:val="NoSpacing"/>
        <w:jc w:val="both"/>
        <w:rPr>
          <w:rFonts w:cstheme="minorHAnsi"/>
          <w:i/>
          <w:sz w:val="22"/>
        </w:rPr>
      </w:pPr>
    </w:p>
    <w:p w:rsidR="00CE46C1" w:rsidRPr="00CE46C1" w:rsidRDefault="00CE46C1" w:rsidP="00CE46C1">
      <w:pPr>
        <w:pStyle w:val="NoSpacing"/>
        <w:jc w:val="both"/>
        <w:rPr>
          <w:rFonts w:cstheme="minorHAnsi"/>
          <w:i/>
          <w:sz w:val="22"/>
        </w:rPr>
      </w:pPr>
      <w:r w:rsidRPr="00CE46C1">
        <w:rPr>
          <w:rFonts w:cstheme="minorHAnsi"/>
          <w:i/>
          <w:sz w:val="22"/>
        </w:rPr>
        <w:t>„Ljudskom srcu nije svojstveno da se stavlja na mesto onih koji su sredniji od nas, nego samo na mesto onih koji su vredni žaljenja.“</w:t>
      </w:r>
    </w:p>
    <w:p w:rsidR="00CE46C1" w:rsidRPr="00CE46C1" w:rsidRDefault="00CE46C1" w:rsidP="00CE46C1">
      <w:pPr>
        <w:pStyle w:val="NoSpacing"/>
        <w:jc w:val="both"/>
        <w:rPr>
          <w:rFonts w:cstheme="minorHAnsi"/>
        </w:rPr>
      </w:pPr>
    </w:p>
    <w:p w:rsidR="00CE46C1" w:rsidRPr="00CE46C1" w:rsidRDefault="00CE46C1" w:rsidP="00CE46C1">
      <w:pPr>
        <w:pStyle w:val="NoSpacing"/>
        <w:jc w:val="both"/>
        <w:rPr>
          <w:rFonts w:cstheme="minorHAnsi"/>
          <w:sz w:val="22"/>
        </w:rPr>
      </w:pPr>
      <w:r w:rsidRPr="00CE46C1">
        <w:rPr>
          <w:rFonts w:cstheme="minorHAnsi"/>
          <w:noProof/>
          <w:sz w:val="22"/>
          <w:lang w:val="sr-Latn-RS" w:eastAsia="sr-Latn-RS"/>
        </w:rPr>
        <w:drawing>
          <wp:anchor distT="0" distB="0" distL="114300" distR="114300" simplePos="0" relativeHeight="251786240" behindDoc="0" locked="0" layoutInCell="1" allowOverlap="1" wp14:anchorId="0A1D7BE1" wp14:editId="28260F20">
            <wp:simplePos x="0" y="0"/>
            <wp:positionH relativeFrom="margin">
              <wp:align>left</wp:align>
            </wp:positionH>
            <wp:positionV relativeFrom="paragraph">
              <wp:posOffset>389255</wp:posOffset>
            </wp:positionV>
            <wp:extent cx="2381250" cy="28384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838450"/>
                    </a:xfrm>
                    <a:prstGeom prst="rect">
                      <a:avLst/>
                    </a:prstGeom>
                    <a:noFill/>
                  </pic:spPr>
                </pic:pic>
              </a:graphicData>
            </a:graphic>
            <wp14:sizeRelH relativeFrom="page">
              <wp14:pctWidth>0</wp14:pctWidth>
            </wp14:sizeRelH>
            <wp14:sizeRelV relativeFrom="page">
              <wp14:pctHeight>0</wp14:pctHeight>
            </wp14:sizeRelV>
          </wp:anchor>
        </w:drawing>
      </w:r>
      <w:r w:rsidRPr="00CE46C1">
        <w:rPr>
          <w:rFonts w:cstheme="minorHAnsi"/>
          <w:sz w:val="22"/>
        </w:rPr>
        <w:t>Razlog za ovo jeste taj što su bol i patnja, u šta spada svaka oskudica, odricanje, potreba, čak svaka želja, ono pozitivno, ono što se neposredno oseda. Nasuprot tome, priroda zadovoljstva, uživanja, sreće, sastoji se samo u tome što je ukinuto odricanje, umiren bol – oni deluju negativno. Bol i patnja su pozitivni jer se oni pojavljuju sami od sebe, dok su zadovoljstvo i uživanje ono negativno jer je u njima odsutno, ukinuto ono prvo. Bol i patnja pokreću na aktivnost koja je vođena željom da se izbavimo iz tog stanja, dok su uživanje, sreća i zadovoljstvo konstante kojima težimo iako je njihova prava priroda u kratkotrajnosti.</w:t>
      </w: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sz w:val="22"/>
        </w:rPr>
      </w:pPr>
      <w:r w:rsidRPr="00CE46C1">
        <w:rPr>
          <w:rFonts w:cstheme="minorHAnsi"/>
          <w:sz w:val="22"/>
        </w:rPr>
        <w:t>Iz sažaljenja rađa se čovekoljublje, u čijoj osnovi leži pravičnost. Čovekoljublje je prema Šopenhaueru kardinalna vrlina koja ne isključuje nikoga. Praktički i faktički čovekoljublje je bilo prisutno u svim vremenima, ali teorijski o njemu se počelo govoriti i njega je formalno kao vrlinu, i to najveću od svih, koja se proteže čak i na neprijatelje, postavilo najpre hrišćanstvo. U aziji je hiljadu godina ranije neograničena ljubav prema bližnjem bila kako predmet učenja i propisa, tako i njihovog izvršavanja. Kao i sažaljenje, čovekoljublje podrazumeva spremnost da se identifikujemo sa drugima, spremnost da se stavimo na raspolaganje drugome. Ovaj proces je misteriozan, jer on je nešto o čemu um ne može neposredno da položi račune i čiji se osnov ne može dokučiti na putu iskustva.</w:t>
      </w: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sz w:val="22"/>
        </w:rPr>
      </w:pPr>
      <w:r w:rsidRPr="00CE46C1">
        <w:rPr>
          <w:rFonts w:cstheme="minorHAnsi"/>
          <w:sz w:val="22"/>
        </w:rPr>
        <w:t>Maksima ove vrline glasi:</w:t>
      </w: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i/>
          <w:sz w:val="22"/>
        </w:rPr>
      </w:pPr>
      <w:r w:rsidRPr="00CE46C1">
        <w:rPr>
          <w:rFonts w:cstheme="minorHAnsi"/>
          <w:i/>
          <w:sz w:val="22"/>
        </w:rPr>
        <w:t>„POMOZI SVAKOME KOLIKO GOD MOŽEŠ“</w:t>
      </w: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i/>
          <w:sz w:val="22"/>
        </w:rPr>
      </w:pPr>
      <w:r w:rsidRPr="00CE46C1">
        <w:rPr>
          <w:rFonts w:cstheme="minorHAnsi"/>
          <w:i/>
          <w:sz w:val="22"/>
        </w:rPr>
        <w:t>Omnes, quantum potes, juva!</w:t>
      </w: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both"/>
        <w:rPr>
          <w:rFonts w:cstheme="minorHAnsi"/>
          <w:sz w:val="22"/>
        </w:rPr>
      </w:pPr>
    </w:p>
    <w:p w:rsidR="00CE46C1" w:rsidRPr="00CE46C1" w:rsidRDefault="00CE46C1" w:rsidP="00CE46C1">
      <w:pPr>
        <w:pStyle w:val="NoSpacing"/>
        <w:jc w:val="right"/>
        <w:rPr>
          <w:rFonts w:cstheme="minorHAnsi"/>
          <w:sz w:val="22"/>
        </w:rPr>
      </w:pPr>
      <w:r w:rsidRPr="00CE46C1">
        <w:rPr>
          <w:rFonts w:cstheme="minorHAnsi"/>
          <w:b/>
          <w:sz w:val="22"/>
        </w:rPr>
        <w:t>Piše:</w:t>
      </w:r>
      <w:r w:rsidRPr="00CE46C1">
        <w:rPr>
          <w:rFonts w:cstheme="minorHAnsi"/>
          <w:sz w:val="22"/>
        </w:rPr>
        <w:t xml:space="preserve"> Prof. Tijana Đergović Antić</w:t>
      </w:r>
    </w:p>
    <w:p w:rsidR="00303EE4" w:rsidRPr="00CE46C1" w:rsidRDefault="00303EE4" w:rsidP="0082470D">
      <w:pPr>
        <w:rPr>
          <w:rFonts w:cstheme="minorHAnsi"/>
          <w:b/>
          <w:sz w:val="36"/>
        </w:rPr>
      </w:pPr>
    </w:p>
    <w:p w:rsidR="00303EE4" w:rsidRPr="00CE46C1" w:rsidRDefault="00303EE4" w:rsidP="0082470D">
      <w:pPr>
        <w:rPr>
          <w:rFonts w:cstheme="minorHAnsi"/>
          <w:b/>
          <w:sz w:val="36"/>
        </w:rPr>
      </w:pPr>
    </w:p>
    <w:p w:rsidR="00303EE4" w:rsidRDefault="00CE46C1" w:rsidP="0082470D">
      <w:pPr>
        <w:rPr>
          <w:rFonts w:ascii="Arial" w:hAnsi="Arial"/>
          <w:b/>
          <w:sz w:val="36"/>
        </w:rPr>
      </w:pPr>
      <w:r>
        <w:rPr>
          <w:noProof/>
          <w:lang w:val="sr-Latn-RS" w:eastAsia="sr-Latn-RS"/>
        </w:rPr>
        <w:lastRenderedPageBreak/>
        <w:drawing>
          <wp:anchor distT="0" distB="0" distL="114300" distR="114300" simplePos="0" relativeHeight="251788288" behindDoc="0" locked="0" layoutInCell="1" allowOverlap="1" wp14:anchorId="5E6262FA" wp14:editId="7F7BEC3B">
            <wp:simplePos x="0" y="0"/>
            <wp:positionH relativeFrom="margin">
              <wp:posOffset>76200</wp:posOffset>
            </wp:positionH>
            <wp:positionV relativeFrom="paragraph">
              <wp:posOffset>88265</wp:posOffset>
            </wp:positionV>
            <wp:extent cx="6248400" cy="3514725"/>
            <wp:effectExtent l="400050" t="476250" r="533400" b="485775"/>
            <wp:wrapNone/>
            <wp:docPr id="35" name="Picture 35" descr="Резултат слика за autum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autumn tr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8400" cy="35147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CE46C1" w:rsidP="0082470D">
      <w:pPr>
        <w:rPr>
          <w:rFonts w:ascii="Arial" w:hAnsi="Arial"/>
          <w:b/>
          <w:sz w:val="36"/>
        </w:rPr>
      </w:pPr>
      <w:r>
        <w:rPr>
          <w:noProof/>
          <w:lang w:val="sr-Latn-RS" w:eastAsia="sr-Latn-RS"/>
        </w:rPr>
        <w:drawing>
          <wp:anchor distT="0" distB="0" distL="114300" distR="114300" simplePos="0" relativeHeight="251789312" behindDoc="0" locked="0" layoutInCell="1" allowOverlap="1" wp14:anchorId="53C68766" wp14:editId="02454008">
            <wp:simplePos x="0" y="0"/>
            <wp:positionH relativeFrom="column">
              <wp:posOffset>1181100</wp:posOffset>
            </wp:positionH>
            <wp:positionV relativeFrom="paragraph">
              <wp:posOffset>52705</wp:posOffset>
            </wp:positionV>
            <wp:extent cx="3390900" cy="2543175"/>
            <wp:effectExtent l="361950" t="342900" r="438150" b="333375"/>
            <wp:wrapNone/>
            <wp:docPr id="37" name="Picture 37" descr="Резултат слика за autum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autumn t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CE46C1" w:rsidRDefault="00CE46C1" w:rsidP="0082470D">
      <w:pPr>
        <w:rPr>
          <w:rFonts w:ascii="Arial" w:hAnsi="Arial"/>
          <w:b/>
          <w:sz w:val="36"/>
        </w:rPr>
      </w:pPr>
    </w:p>
    <w:p w:rsidR="00303EE4" w:rsidRDefault="00303EE4" w:rsidP="0082470D">
      <w:pPr>
        <w:rPr>
          <w:rFonts w:ascii="Arial" w:hAnsi="Arial"/>
          <w:b/>
          <w:sz w:val="36"/>
        </w:rPr>
      </w:pPr>
    </w:p>
    <w:p w:rsidR="00303EE4" w:rsidRDefault="00303EE4" w:rsidP="0082470D">
      <w:pPr>
        <w:rPr>
          <w:rFonts w:ascii="Arial" w:hAnsi="Arial"/>
          <w:b/>
          <w:sz w:val="36"/>
        </w:rPr>
      </w:pPr>
    </w:p>
    <w:p w:rsidR="00CE46C1" w:rsidRDefault="00CE46C1" w:rsidP="00702E47">
      <w:pPr>
        <w:pStyle w:val="NewsletterHeadline"/>
        <w:jc w:val="right"/>
        <w:rPr>
          <w:rFonts w:asciiTheme="minorHAnsi" w:hAnsiTheme="minorHAnsi" w:cstheme="minorHAnsi"/>
          <w:i/>
          <w:sz w:val="20"/>
        </w:rPr>
      </w:pPr>
    </w:p>
    <w:p w:rsidR="00CE46C1" w:rsidRPr="00702E47" w:rsidRDefault="00CE46C1" w:rsidP="00702E47">
      <w:pPr>
        <w:pStyle w:val="NewsletterHeadline"/>
        <w:jc w:val="right"/>
        <w:rPr>
          <w:rFonts w:asciiTheme="minorHAnsi" w:hAnsiTheme="minorHAnsi" w:cstheme="minorHAnsi"/>
          <w:i/>
          <w:sz w:val="22"/>
        </w:rPr>
        <w:sectPr w:rsidR="00CE46C1" w:rsidRPr="00702E47" w:rsidSect="00760E4B">
          <w:headerReference w:type="default" r:id="rId21"/>
          <w:pgSz w:w="12240" w:h="15840"/>
          <w:pgMar w:top="1440" w:right="630" w:bottom="1440" w:left="720" w:header="720" w:footer="720" w:gutter="0"/>
          <w:cols w:space="720"/>
        </w:sectPr>
      </w:pPr>
    </w:p>
    <w:p w:rsidR="007705EF" w:rsidRPr="004F025D" w:rsidRDefault="004F025D" w:rsidP="007705EF">
      <w:pPr>
        <w:pStyle w:val="NewsletterBody"/>
        <w:jc w:val="center"/>
        <w:rPr>
          <w:b/>
          <w:sz w:val="24"/>
          <w:lang w:val="sr-Latn-RS"/>
        </w:rPr>
      </w:pPr>
      <w:r>
        <w:rPr>
          <w:b/>
          <w:sz w:val="24"/>
        </w:rPr>
        <w:lastRenderedPageBreak/>
        <w:t>Jovan Mili</w:t>
      </w:r>
      <w:r>
        <w:rPr>
          <w:b/>
          <w:sz w:val="24"/>
          <w:lang w:val="sr-Latn-RS"/>
        </w:rPr>
        <w:t>ć, zaslužni građanin opštine „Pantelej“</w:t>
      </w:r>
    </w:p>
    <w:p w:rsidR="004F025D" w:rsidRDefault="004F025D" w:rsidP="003E564B">
      <w:pPr>
        <w:pStyle w:val="NewsletterBody"/>
      </w:pPr>
      <w:r>
        <w:rPr>
          <w:noProof/>
          <w:lang w:val="sr-Latn-RS" w:eastAsia="sr-Latn-RS"/>
        </w:rPr>
        <w:drawing>
          <wp:anchor distT="0" distB="0" distL="114300" distR="114300" simplePos="0" relativeHeight="251735040" behindDoc="0" locked="0" layoutInCell="1" allowOverlap="1" wp14:anchorId="05258644" wp14:editId="0B9C7F86">
            <wp:simplePos x="0" y="0"/>
            <wp:positionH relativeFrom="margin">
              <wp:align>left</wp:align>
            </wp:positionH>
            <wp:positionV relativeFrom="paragraph">
              <wp:posOffset>12700</wp:posOffset>
            </wp:positionV>
            <wp:extent cx="1295400" cy="1724025"/>
            <wp:effectExtent l="0" t="0" r="0" b="9525"/>
            <wp:wrapSquare wrapText="bothSides"/>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54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t>Jovan Milić, osnivač naše</w:t>
      </w:r>
      <w:r w:rsidR="00702E47">
        <w:t xml:space="preserve"> organizacije </w:t>
      </w:r>
      <w:r>
        <w:t xml:space="preserve">postao je zaslužni građanin svoje opštine Pantelej. Svečanom sednicom Skupštine opštine  i prigodnim kulturno-umetničkim programom koji su upriličeni u Kocertno-izložbenoj </w:t>
      </w:r>
      <w:r>
        <w:lastRenderedPageBreak/>
        <w:t xml:space="preserve">sali Fakulteta umetnosti u Nišu, obeležena je trinaesta godišnjica Gradske opštine Pantelej. U prisustvu državnih i lokalnih zvaničnika, diplomatskih predstavnika, zvanica iz partnerskih i bratskih opština iz Bugarske, Makedonije, Republike Srpske i naše zemlje, predstavnika institucija, partnera iz javnog, privatnog i civilnog sektora, rukovodstvo Opštine, na čelu sa predsednikom Bratimirom Vasiljevićem, rezimiralo je minulu godinu kroz filmsku retrospektivu najvažnijih aktivnosti, događaja i projekata realizovanih između dva praznika, sa izlistanim prioritetima Opštine za naredni jednogodišnji </w:t>
      </w:r>
      <w:r>
        <w:lastRenderedPageBreak/>
        <w:t>period.</w:t>
      </w:r>
      <w:r>
        <w:rPr>
          <w:noProof/>
          <w:lang w:val="sr-Latn-RS" w:eastAsia="sr-Latn-RS"/>
        </w:rPr>
        <w:t xml:space="preserve"> Osnivač naše organizacije gospodin Jovan Milić, tom prilikom je izjavio:</w:t>
      </w:r>
      <w:r>
        <w:rPr>
          <w:noProof/>
          <w:lang w:val="sr-Latn-RS" w:eastAsia="sr-Latn-RS"/>
        </w:rPr>
        <w:br/>
      </w:r>
      <w:r w:rsidRPr="004F025D">
        <w:rPr>
          <w:i/>
          <w:noProof/>
          <w:lang w:val="sr-Latn-RS" w:eastAsia="sr-Latn-RS"/>
        </w:rPr>
        <w:t xml:space="preserve">„Velika je čast primiti nagradu </w:t>
      </w:r>
      <w:r w:rsidR="00702E47">
        <w:rPr>
          <w:i/>
          <w:noProof/>
          <w:lang w:val="sr-Latn-RS" w:eastAsia="sr-Latn-RS"/>
        </w:rPr>
        <w:t xml:space="preserve">svoje </w:t>
      </w:r>
      <w:r w:rsidRPr="004F025D">
        <w:rPr>
          <w:i/>
          <w:noProof/>
          <w:lang w:val="sr-Latn-RS" w:eastAsia="sr-Latn-RS"/>
        </w:rPr>
        <w:t>matične opštine. Šta više i naša organizacija se nalazi na teritoriji GO Pantelej. Kao i uvek, priznanja su tu samo da nam daju još veću snagu da nastavimo da se bavimo onim čime se bavimo, a to je svakako menjanje sveta“</w:t>
      </w:r>
      <w:r>
        <w:rPr>
          <w:noProof/>
          <w:lang w:val="sr-Latn-RS" w:eastAsia="sr-Latn-RS"/>
        </w:rPr>
        <w:t xml:space="preserve"> – zaključuje Milić. </w:t>
      </w:r>
    </w:p>
    <w:p w:rsidR="004F025D" w:rsidRDefault="00CE46C1" w:rsidP="003E564B">
      <w:pPr>
        <w:pStyle w:val="NewsletterBody"/>
      </w:pPr>
      <w:r w:rsidRPr="004F025D">
        <w:rPr>
          <w:i/>
          <w:noProof/>
          <w:lang w:val="sr-Latn-RS" w:eastAsia="sr-Latn-RS"/>
        </w:rPr>
        <w:drawing>
          <wp:anchor distT="0" distB="0" distL="114300" distR="114300" simplePos="0" relativeHeight="251734016" behindDoc="0" locked="0" layoutInCell="1" allowOverlap="1" wp14:anchorId="64A34D5E" wp14:editId="67DBE8FC">
            <wp:simplePos x="0" y="0"/>
            <wp:positionH relativeFrom="column">
              <wp:align>right</wp:align>
            </wp:positionH>
            <wp:positionV relativeFrom="paragraph">
              <wp:posOffset>166370</wp:posOffset>
            </wp:positionV>
            <wp:extent cx="3142701" cy="2138680"/>
            <wp:effectExtent l="0" t="0" r="635" b="0"/>
            <wp:wrapNone/>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2701"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25D" w:rsidRDefault="004F025D"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4F025D" w:rsidRDefault="004F025D" w:rsidP="003E564B">
      <w:pPr>
        <w:pStyle w:val="NewsletterBody"/>
      </w:pPr>
    </w:p>
    <w:p w:rsidR="004F025D" w:rsidRPr="004F025D" w:rsidRDefault="004F025D" w:rsidP="004F025D">
      <w:pPr>
        <w:pStyle w:val="NewsletterBody"/>
        <w:jc w:val="center"/>
        <w:rPr>
          <w:b/>
        </w:rPr>
      </w:pPr>
      <w:r w:rsidRPr="004F025D">
        <w:rPr>
          <w:b/>
        </w:rPr>
        <w:t>Uspešno smo realizovali akciju: “Za školu bez muke”</w:t>
      </w:r>
    </w:p>
    <w:p w:rsidR="004F025D" w:rsidRDefault="004F025D" w:rsidP="003E564B">
      <w:pPr>
        <w:pStyle w:val="NewsletterBody"/>
      </w:pPr>
      <w:r>
        <w:t>Ekipa humanitarne organizacije “Nađi Raula” i ove godine je opremila petnaestoro đaka kompletnim školskim priborom. Petnaestoro đaka će bez problema krenuti u školu, a mi se nadamo da će nastaviti da nižu zavidne uspehe.</w:t>
      </w:r>
      <w:r>
        <w:br/>
        <w:t xml:space="preserve">Ovim putem se zahvaljujemo svima koji su donirali polovne udžbenike za četvrti, peti i osmi razred. Pored regularnih udžbenika, đaci su dobili po jednu knjigu po našem izboru. Najviše njih je dobilo knjigu "Ja sam Malala", koja govori o životu pakistanske devojčice Malale Jusufzai, inače, dobitnice Nobelove Nagrade za mir 2014. </w:t>
      </w:r>
    </w:p>
    <w:p w:rsidR="004F025D" w:rsidRDefault="004F025D" w:rsidP="003E564B">
      <w:pPr>
        <w:pStyle w:val="NewsletterBody"/>
      </w:pPr>
      <w:r>
        <w:rPr>
          <w:noProof/>
          <w:lang w:val="sr-Latn-RS" w:eastAsia="sr-Latn-RS"/>
        </w:rPr>
        <w:lastRenderedPageBreak/>
        <w:drawing>
          <wp:inline distT="0" distB="0" distL="0" distR="0" wp14:anchorId="544B6169" wp14:editId="6AE4CD96">
            <wp:extent cx="3228975" cy="1816298"/>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8975" cy="1816298"/>
                    </a:xfrm>
                    <a:prstGeom prst="rect">
                      <a:avLst/>
                    </a:prstGeom>
                    <a:noFill/>
                    <a:ln>
                      <a:noFill/>
                    </a:ln>
                  </pic:spPr>
                </pic:pic>
              </a:graphicData>
            </a:graphic>
          </wp:inline>
        </w:drawing>
      </w:r>
    </w:p>
    <w:p w:rsidR="004F025D" w:rsidRPr="004F025D" w:rsidRDefault="004F025D" w:rsidP="004F025D">
      <w:pPr>
        <w:pStyle w:val="NewsletterBody"/>
        <w:jc w:val="center"/>
        <w:rPr>
          <w:i/>
        </w:rPr>
      </w:pPr>
      <w:r w:rsidRPr="004F025D">
        <w:rPr>
          <w:i/>
        </w:rPr>
        <w:t>Slika: Donirani školski pribor</w:t>
      </w:r>
    </w:p>
    <w:p w:rsidR="001E3567" w:rsidRDefault="004F025D" w:rsidP="003E564B">
      <w:pPr>
        <w:pStyle w:val="NewsletterBody"/>
      </w:pPr>
      <w:r>
        <w:rPr>
          <w:noProof/>
          <w:lang w:val="sr-Latn-RS" w:eastAsia="sr-Latn-RS"/>
        </w:rPr>
        <w:drawing>
          <wp:anchor distT="0" distB="0" distL="114300" distR="114300" simplePos="0" relativeHeight="251736064" behindDoc="0" locked="0" layoutInCell="1" allowOverlap="1" wp14:anchorId="66AFE887" wp14:editId="057878C2">
            <wp:simplePos x="0" y="0"/>
            <wp:positionH relativeFrom="margin">
              <wp:align>right</wp:align>
            </wp:positionH>
            <wp:positionV relativeFrom="paragraph">
              <wp:posOffset>10160</wp:posOffset>
            </wp:positionV>
            <wp:extent cx="3228975" cy="1816100"/>
            <wp:effectExtent l="0" t="0" r="9525" b="0"/>
            <wp:wrapNone/>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897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25D" w:rsidRDefault="004F025D" w:rsidP="003E564B">
      <w:pPr>
        <w:pStyle w:val="NewsletterBody"/>
      </w:pPr>
    </w:p>
    <w:p w:rsidR="004F025D" w:rsidRDefault="004F025D" w:rsidP="003E564B">
      <w:pPr>
        <w:pStyle w:val="NewsletterBody"/>
      </w:pPr>
    </w:p>
    <w:p w:rsidR="001E3567" w:rsidRDefault="001E3567"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CE46C1" w:rsidRDefault="00CE46C1" w:rsidP="003E564B">
      <w:pPr>
        <w:pStyle w:val="NewsletterBody"/>
      </w:pPr>
    </w:p>
    <w:p w:rsidR="007705EF" w:rsidRPr="007705EF" w:rsidRDefault="004F025D" w:rsidP="007705EF">
      <w:pPr>
        <w:pStyle w:val="NewsletterBody"/>
        <w:jc w:val="center"/>
        <w:rPr>
          <w:b/>
          <w:sz w:val="24"/>
        </w:rPr>
      </w:pPr>
      <w:r>
        <w:rPr>
          <w:b/>
          <w:sz w:val="24"/>
        </w:rPr>
        <w:t>Održana tribina “Mladi i ljudska prava”</w:t>
      </w:r>
    </w:p>
    <w:p w:rsidR="001A70EB" w:rsidRDefault="004F025D" w:rsidP="003E564B">
      <w:pPr>
        <w:pStyle w:val="NewsletterBody"/>
      </w:pPr>
      <w:r>
        <w:t>Drugog septembra</w:t>
      </w:r>
      <w:r w:rsidR="001A70EB">
        <w:t xml:space="preserve"> 2017.</w:t>
      </w:r>
      <w:r>
        <w:t xml:space="preserve"> u prepunoj sali P</w:t>
      </w:r>
      <w:r w:rsidR="001A70EB">
        <w:t>rve tehničke škole</w:t>
      </w:r>
      <w:r>
        <w:t xml:space="preserve"> "</w:t>
      </w:r>
      <w:r w:rsidR="001A70EB">
        <w:t xml:space="preserve">Milutin </w:t>
      </w:r>
      <w:r>
        <w:t xml:space="preserve">Milanković" održana je konferencija </w:t>
      </w:r>
      <w:r w:rsidRPr="001A70EB">
        <w:rPr>
          <w:b/>
        </w:rPr>
        <w:t>"Mladi i ljudska prava na Balkanu".</w:t>
      </w:r>
      <w:r>
        <w:t xml:space="preserve"> U sklopu konferencije govorilo se o važnosti ljudskih prava</w:t>
      </w:r>
      <w:r w:rsidR="001A70EB">
        <w:t xml:space="preserve"> i poštovanju istih. Jovan Milić, osnivač naše organizacije posebno je istakao važnost mira na Balkanu:</w:t>
      </w:r>
    </w:p>
    <w:p w:rsidR="004F025D" w:rsidRDefault="001A70EB" w:rsidP="001A70EB">
      <w:pPr>
        <w:pStyle w:val="NewsletterBody"/>
      </w:pPr>
      <w:r>
        <w:rPr>
          <w:noProof/>
          <w:lang w:val="sr-Latn-RS" w:eastAsia="sr-Latn-RS"/>
        </w:rPr>
        <w:drawing>
          <wp:anchor distT="0" distB="0" distL="114300" distR="114300" simplePos="0" relativeHeight="251737088" behindDoc="0" locked="0" layoutInCell="1" allowOverlap="1" wp14:anchorId="519E5F8F" wp14:editId="43C4DBB9">
            <wp:simplePos x="0" y="0"/>
            <wp:positionH relativeFrom="column">
              <wp:align>right</wp:align>
            </wp:positionH>
            <wp:positionV relativeFrom="paragraph">
              <wp:posOffset>1174750</wp:posOffset>
            </wp:positionV>
            <wp:extent cx="3228975" cy="1816100"/>
            <wp:effectExtent l="0" t="0" r="9525" b="0"/>
            <wp:wrapNone/>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0EB">
        <w:rPr>
          <w:i/>
        </w:rPr>
        <w:t>“Mi imamo tu moć da kao mladi ljudi stvaramo bolje okruženje na Balkanu. Svedoci smo da je sve više problema u našem okruženju, istoriju ne trebamo da zaboravimo, ali isto tako ne trebamo nikog da mrzimo.”</w:t>
      </w:r>
      <w:r w:rsidR="004F025D">
        <w:br/>
        <w:t>Iako je prvobitno bilo najavljeno da se konferencija održi na amfiju na Keju, zbog kiše konferencija je promenila mesto održavanja.</w:t>
      </w:r>
    </w:p>
    <w:p w:rsidR="001A70EB" w:rsidRDefault="001A70EB" w:rsidP="001A70EB">
      <w:pPr>
        <w:pStyle w:val="NewsletterBody"/>
      </w:pPr>
    </w:p>
    <w:p w:rsidR="004F025D" w:rsidRDefault="004F025D" w:rsidP="003E564B">
      <w:pPr>
        <w:pStyle w:val="NewsletterBody"/>
      </w:pPr>
    </w:p>
    <w:p w:rsidR="004F025D" w:rsidRDefault="004F025D" w:rsidP="003E564B">
      <w:pPr>
        <w:pStyle w:val="NewsletterBody"/>
      </w:pPr>
    </w:p>
    <w:p w:rsidR="004F025D" w:rsidRDefault="004F025D" w:rsidP="003E564B">
      <w:pPr>
        <w:pStyle w:val="NewsletterBody"/>
      </w:pPr>
    </w:p>
    <w:p w:rsidR="001A70EB" w:rsidRPr="001A70EB" w:rsidRDefault="001A70EB" w:rsidP="001A70EB">
      <w:pPr>
        <w:pStyle w:val="NewsletterBody"/>
        <w:jc w:val="center"/>
        <w:rPr>
          <w:i/>
        </w:rPr>
      </w:pPr>
      <w:r>
        <w:rPr>
          <w:i/>
        </w:rPr>
        <w:t xml:space="preserve">Slika: </w:t>
      </w:r>
      <w:r w:rsidRPr="001A70EB">
        <w:rPr>
          <w:i/>
        </w:rPr>
        <w:t>Tribina o ljudskim pravima</w:t>
      </w:r>
    </w:p>
    <w:p w:rsidR="004F025D" w:rsidRDefault="004F025D" w:rsidP="003E564B">
      <w:pPr>
        <w:pStyle w:val="NewsletterBody"/>
      </w:pPr>
    </w:p>
    <w:p w:rsidR="004F025D" w:rsidRDefault="007E7F5A" w:rsidP="003E564B">
      <w:pPr>
        <w:pStyle w:val="NewsletterBody"/>
      </w:pPr>
      <w:r>
        <w:rPr>
          <w:noProof/>
          <w:lang w:val="sr-Latn-RS" w:eastAsia="sr-Latn-RS"/>
        </w:rPr>
        <w:drawing>
          <wp:anchor distT="0" distB="0" distL="114300" distR="114300" simplePos="0" relativeHeight="251738112" behindDoc="0" locked="0" layoutInCell="1" allowOverlap="1" wp14:anchorId="147D162D" wp14:editId="1DC88A20">
            <wp:simplePos x="0" y="0"/>
            <wp:positionH relativeFrom="margin">
              <wp:posOffset>457200</wp:posOffset>
            </wp:positionH>
            <wp:positionV relativeFrom="paragraph">
              <wp:posOffset>117445</wp:posOffset>
            </wp:positionV>
            <wp:extent cx="2296633" cy="850105"/>
            <wp:effectExtent l="0" t="0" r="0" b="7620"/>
            <wp:wrapNone/>
            <wp:docPr id="6" name="Picture 6" descr="Фотографија корисника Find Templeton - Find Ra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графија корисника Find Templeton - Find Raou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6633" cy="85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25D" w:rsidRDefault="004F025D" w:rsidP="003E564B">
      <w:pPr>
        <w:pStyle w:val="NewsletterBody"/>
      </w:pPr>
    </w:p>
    <w:p w:rsidR="004F025D" w:rsidRDefault="004F025D" w:rsidP="003E564B">
      <w:pPr>
        <w:pStyle w:val="NewsletterBody"/>
      </w:pPr>
    </w:p>
    <w:p w:rsidR="004F025D" w:rsidRDefault="004F025D" w:rsidP="003E564B">
      <w:pPr>
        <w:pStyle w:val="NewsletterBody"/>
      </w:pPr>
    </w:p>
    <w:p w:rsidR="004F025D" w:rsidRPr="001A70EB" w:rsidRDefault="001A70EB" w:rsidP="001A70EB">
      <w:pPr>
        <w:pStyle w:val="NewsletterBody"/>
        <w:jc w:val="center"/>
        <w:rPr>
          <w:b/>
        </w:rPr>
      </w:pPr>
      <w:r w:rsidRPr="001A70EB">
        <w:rPr>
          <w:b/>
        </w:rPr>
        <w:t>Pomoć za porodicu Milivojević</w:t>
      </w:r>
    </w:p>
    <w:p w:rsidR="004F025D" w:rsidRDefault="001A70EB" w:rsidP="003E564B">
      <w:pPr>
        <w:pStyle w:val="NewsletterBody"/>
      </w:pPr>
      <w:r w:rsidRPr="001A70EB">
        <w:t>I ove godine Milivojevići idu u školu sa novim školskim priboro</w:t>
      </w:r>
      <w:r>
        <w:t>m, ali i novim tablet računarom!</w:t>
      </w:r>
      <w:r w:rsidRPr="001A70EB">
        <w:t xml:space="preserve"> Ekipa saveta za humanitarne aktivnosti Kancelarije za mlade i ekipa HO Find Raoul posetile su danas porodicu Milivojević i uručili donaciju (školski pribor i namirnice za mesec dana). Danas smo zajedno sa Miloš</w:t>
      </w:r>
      <w:r>
        <w:t>em</w:t>
      </w:r>
      <w:r w:rsidRPr="001A70EB">
        <w:t xml:space="preserve"> Sekulić</w:t>
      </w:r>
      <w:r>
        <w:t>em</w:t>
      </w:r>
      <w:r w:rsidRPr="001A70EB">
        <w:t>, odbornikom u Skupštini Grada Niša i Marij</w:t>
      </w:r>
      <w:r>
        <w:t>om</w:t>
      </w:r>
      <w:r w:rsidRPr="001A70EB">
        <w:t xml:space="preserve"> Rašić, iz centra za socijalni rad obišli porodicu Milivojević. Petoro vrhunske dece, dvoje vrednih roditelja, i veliko siromaštvo. Menjajmo naš Balkan, budimo humani. Ovim putem pozivamo sve ljude koji mogu da pomognu ovim sjajnim, vrednim i nasmejanim ljudima. Svako od nas može pomoći barem jedno siromašno dete, lepo Demel kaže</w:t>
      </w:r>
      <w:r w:rsidRPr="001A70EB">
        <w:rPr>
          <w:i/>
        </w:rPr>
        <w:t>: "Malo dobrote čoveka prema čoveku, više vredi nego silna ljubav čoveka prema čovečanstvu".</w:t>
      </w:r>
      <w:r w:rsidRPr="001A70EB">
        <w:t xml:space="preserve"> Neizmerno hvala </w:t>
      </w:r>
      <w:r>
        <w:t>i koordinatoru Kancelarije za mlade Grada Niša na ogromnoj podršci  i pomoći.</w:t>
      </w:r>
    </w:p>
    <w:p w:rsidR="004F025D" w:rsidRDefault="001A70EB" w:rsidP="003E564B">
      <w:pPr>
        <w:pStyle w:val="NewsletterBody"/>
      </w:pPr>
      <w:r>
        <w:rPr>
          <w:noProof/>
          <w:lang w:val="sr-Latn-RS" w:eastAsia="sr-Latn-RS"/>
        </w:rPr>
        <w:drawing>
          <wp:anchor distT="0" distB="0" distL="114300" distR="114300" simplePos="0" relativeHeight="251739136" behindDoc="0" locked="0" layoutInCell="1" allowOverlap="1" wp14:anchorId="66F0F1B4" wp14:editId="44756207">
            <wp:simplePos x="0" y="0"/>
            <wp:positionH relativeFrom="column">
              <wp:posOffset>0</wp:posOffset>
            </wp:positionH>
            <wp:positionV relativeFrom="paragraph">
              <wp:posOffset>-1270</wp:posOffset>
            </wp:positionV>
            <wp:extent cx="3228975" cy="1816298"/>
            <wp:effectExtent l="0" t="0" r="0" b="0"/>
            <wp:wrapNone/>
            <wp:docPr id="9" name="Picture 9" descr="https://findraoul.weebly.com/uploads/1/5/5/1/15518852/78600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ndraoul.weebly.com/uploads/1/5/5/1/15518852/78600377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8975" cy="1816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25D" w:rsidRDefault="004F025D" w:rsidP="003E564B">
      <w:pPr>
        <w:pStyle w:val="NewsletterBody"/>
      </w:pPr>
    </w:p>
    <w:p w:rsidR="004F025D" w:rsidRDefault="004F025D" w:rsidP="003E564B">
      <w:pPr>
        <w:pStyle w:val="NewsletterBody"/>
      </w:pPr>
    </w:p>
    <w:p w:rsidR="004F025D" w:rsidRDefault="004F025D" w:rsidP="003E564B">
      <w:pPr>
        <w:pStyle w:val="NewsletterBody"/>
      </w:pPr>
    </w:p>
    <w:p w:rsidR="004F025D" w:rsidRDefault="004F025D" w:rsidP="003E564B">
      <w:pPr>
        <w:pStyle w:val="NewsletterBody"/>
      </w:pPr>
    </w:p>
    <w:p w:rsidR="004F025D" w:rsidRDefault="004F025D" w:rsidP="003E564B">
      <w:pPr>
        <w:pStyle w:val="NewsletterBody"/>
      </w:pPr>
    </w:p>
    <w:p w:rsidR="004F025D" w:rsidRDefault="004F025D" w:rsidP="003E564B">
      <w:pPr>
        <w:pStyle w:val="NewsletterBody"/>
      </w:pPr>
    </w:p>
    <w:p w:rsidR="001A70EB" w:rsidRPr="001A70EB" w:rsidRDefault="00CE46C1" w:rsidP="001A70EB">
      <w:pPr>
        <w:pStyle w:val="NewsletterBody"/>
        <w:jc w:val="center"/>
        <w:rPr>
          <w:i/>
        </w:rPr>
      </w:pPr>
      <w:r>
        <w:rPr>
          <w:noProof/>
          <w:lang w:val="sr-Latn-RS" w:eastAsia="sr-Latn-RS"/>
        </w:rPr>
        <w:lastRenderedPageBreak/>
        <w:drawing>
          <wp:anchor distT="0" distB="0" distL="114300" distR="114300" simplePos="0" relativeHeight="251740160" behindDoc="0" locked="0" layoutInCell="1" allowOverlap="1" wp14:anchorId="2A455A1B" wp14:editId="419E9028">
            <wp:simplePos x="0" y="0"/>
            <wp:positionH relativeFrom="margin">
              <wp:posOffset>3882390</wp:posOffset>
            </wp:positionH>
            <wp:positionV relativeFrom="paragraph">
              <wp:posOffset>258445</wp:posOffset>
            </wp:positionV>
            <wp:extent cx="3031067" cy="1704975"/>
            <wp:effectExtent l="0" t="0" r="0" b="0"/>
            <wp:wrapNone/>
            <wp:docPr id="11" name="Picture 11" descr="https://findraoul.weebly.com/uploads/1/5/5/1/15518852/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ndraoul.weebly.com/uploads/1/5/5/1/15518852/2_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1067"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0EB" w:rsidRPr="001A70EB">
        <w:rPr>
          <w:i/>
        </w:rPr>
        <w:t>Slika: Mali Milivojevići i ove godine dobili školski pribor</w:t>
      </w:r>
    </w:p>
    <w:p w:rsidR="004F025D" w:rsidRDefault="004F025D" w:rsidP="003E564B">
      <w:pPr>
        <w:pStyle w:val="NewsletterBody"/>
      </w:pPr>
    </w:p>
    <w:p w:rsidR="001E3567" w:rsidRDefault="001E3567" w:rsidP="003E564B">
      <w:pPr>
        <w:pStyle w:val="NewsletterBody"/>
      </w:pPr>
    </w:p>
    <w:p w:rsidR="001E3567" w:rsidRDefault="001E3567" w:rsidP="003E564B">
      <w:pPr>
        <w:pStyle w:val="NewsletterBody"/>
        <w:rPr>
          <w:i/>
        </w:rPr>
      </w:pPr>
    </w:p>
    <w:p w:rsidR="004F025D" w:rsidRDefault="004F025D" w:rsidP="003E564B">
      <w:pPr>
        <w:pStyle w:val="NewsletterBody"/>
      </w:pPr>
    </w:p>
    <w:p w:rsidR="001E3567" w:rsidRDefault="001E3567" w:rsidP="003E564B">
      <w:pPr>
        <w:pStyle w:val="NewsletterBody"/>
      </w:pPr>
    </w:p>
    <w:p w:rsidR="006A2831" w:rsidRDefault="006A2831" w:rsidP="00F05E2C">
      <w:pPr>
        <w:pStyle w:val="NewsletterBody"/>
      </w:pPr>
    </w:p>
    <w:p w:rsidR="004F025D" w:rsidRDefault="00CE46C1" w:rsidP="00F05E2C">
      <w:pPr>
        <w:pStyle w:val="NewsletterBody"/>
      </w:pPr>
      <w:r>
        <w:rPr>
          <w:noProof/>
          <w:lang w:val="sr-Latn-RS" w:eastAsia="sr-Latn-RS"/>
        </w:rPr>
        <w:drawing>
          <wp:anchor distT="0" distB="0" distL="114300" distR="114300" simplePos="0" relativeHeight="251741184" behindDoc="0" locked="0" layoutInCell="1" allowOverlap="1" wp14:anchorId="03EB58EC" wp14:editId="76BF0589">
            <wp:simplePos x="0" y="0"/>
            <wp:positionH relativeFrom="margin">
              <wp:posOffset>4495800</wp:posOffset>
            </wp:positionH>
            <wp:positionV relativeFrom="paragraph">
              <wp:posOffset>86995</wp:posOffset>
            </wp:positionV>
            <wp:extent cx="1640693" cy="2981960"/>
            <wp:effectExtent l="0" t="0" r="0" b="0"/>
            <wp:wrapNone/>
            <wp:docPr id="15" name="Picture 15" descr="https://findraoul.weebly.com/uploads/1/5/5/1/155188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ndraoul.weebly.com/uploads/1/5/5/1/15518852/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0693" cy="298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25D" w:rsidRDefault="004F025D" w:rsidP="00F05E2C">
      <w:pPr>
        <w:pStyle w:val="NewsletterBody"/>
      </w:pPr>
    </w:p>
    <w:p w:rsidR="004F025D" w:rsidRDefault="004F025D" w:rsidP="00F05E2C">
      <w:pPr>
        <w:pStyle w:val="NewsletterBody"/>
      </w:pPr>
    </w:p>
    <w:p w:rsidR="004F025D" w:rsidRDefault="004F025D" w:rsidP="00F05E2C">
      <w:pPr>
        <w:pStyle w:val="NewsletterBody"/>
      </w:pPr>
    </w:p>
    <w:p w:rsidR="004F025D" w:rsidRDefault="004F025D" w:rsidP="00F05E2C">
      <w:pPr>
        <w:pStyle w:val="NewsletterBody"/>
      </w:pPr>
    </w:p>
    <w:p w:rsidR="004F025D" w:rsidRDefault="004F025D" w:rsidP="00F05E2C">
      <w:pPr>
        <w:pStyle w:val="NewsletterBody"/>
      </w:pPr>
    </w:p>
    <w:p w:rsidR="004F025D" w:rsidRDefault="004F025D" w:rsidP="00F05E2C">
      <w:pPr>
        <w:pStyle w:val="NewsletterBody"/>
      </w:pPr>
    </w:p>
    <w:p w:rsidR="006A2831" w:rsidRDefault="006A2831" w:rsidP="00F05E2C">
      <w:pPr>
        <w:pStyle w:val="NewsletterBody"/>
      </w:pPr>
    </w:p>
    <w:p w:rsidR="00CE46C1" w:rsidRDefault="00CE46C1" w:rsidP="00F05E2C">
      <w:pPr>
        <w:pStyle w:val="NewsletterBody"/>
      </w:pPr>
    </w:p>
    <w:p w:rsidR="00CE46C1" w:rsidRDefault="00CE46C1" w:rsidP="00F05E2C">
      <w:pPr>
        <w:pStyle w:val="NewsletterBody"/>
      </w:pPr>
    </w:p>
    <w:p w:rsidR="00164876" w:rsidRDefault="00803D20" w:rsidP="006A2831">
      <w:pPr>
        <w:pStyle w:val="NewsletterBody"/>
      </w:pPr>
      <w:r w:rsidRPr="00FC4E74">
        <w:t xml:space="preserve">. </w:t>
      </w:r>
    </w:p>
    <w:p w:rsidR="00B140C6" w:rsidRDefault="001A70EB" w:rsidP="001A70EB">
      <w:pPr>
        <w:pStyle w:val="NewsletterBody"/>
        <w:jc w:val="center"/>
        <w:rPr>
          <w:b/>
          <w:sz w:val="24"/>
        </w:rPr>
      </w:pPr>
      <w:r>
        <w:rPr>
          <w:b/>
          <w:sz w:val="24"/>
        </w:rPr>
        <w:t>Pomoć za porodicu iz Novog Sada</w:t>
      </w:r>
    </w:p>
    <w:p w:rsidR="00B140C6" w:rsidRDefault="001A70EB" w:rsidP="006A2831">
      <w:pPr>
        <w:pStyle w:val="NewsletterBody"/>
      </w:pPr>
      <w:r>
        <w:t>Četvoročlana porodica Savić iz Novog Sada dobila je paket mesečnih namirnica. Ova porodica živi u staroj i trošnoj kući i vasa pomoć im je nepohodna. Sjajni ljudi, za više informacija o njima,  pišite nam.</w:t>
      </w:r>
    </w:p>
    <w:p w:rsidR="001A70EB" w:rsidRDefault="00CE46C1" w:rsidP="006A2831">
      <w:pPr>
        <w:pStyle w:val="NewsletterBody"/>
      </w:pPr>
      <w:r>
        <w:rPr>
          <w:noProof/>
          <w:lang w:val="sr-Latn-RS" w:eastAsia="sr-Latn-RS"/>
        </w:rPr>
        <w:drawing>
          <wp:anchor distT="0" distB="0" distL="114300" distR="114300" simplePos="0" relativeHeight="251742208" behindDoc="0" locked="0" layoutInCell="1" allowOverlap="1" wp14:anchorId="7C5C51FB" wp14:editId="7CC215FF">
            <wp:simplePos x="0" y="0"/>
            <wp:positionH relativeFrom="column">
              <wp:posOffset>323850</wp:posOffset>
            </wp:positionH>
            <wp:positionV relativeFrom="paragraph">
              <wp:posOffset>15240</wp:posOffset>
            </wp:positionV>
            <wp:extent cx="2524125" cy="2777828"/>
            <wp:effectExtent l="0" t="0" r="0" b="3810"/>
            <wp:wrapNone/>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27778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Pr="001A70EB" w:rsidRDefault="001A70EB" w:rsidP="001A70EB">
      <w:pPr>
        <w:pStyle w:val="NewsletterBody"/>
        <w:jc w:val="center"/>
        <w:rPr>
          <w:i/>
        </w:rPr>
      </w:pPr>
      <w:r w:rsidRPr="001A70EB">
        <w:rPr>
          <w:i/>
        </w:rPr>
        <w:t>Slika: Pomoć za porodicu Savić</w:t>
      </w:r>
    </w:p>
    <w:p w:rsidR="001A70EB" w:rsidRPr="001A70EB" w:rsidRDefault="001A70EB" w:rsidP="001A70EB">
      <w:pPr>
        <w:pStyle w:val="NewsletterBody"/>
        <w:jc w:val="center"/>
        <w:rPr>
          <w:b/>
        </w:rPr>
      </w:pPr>
      <w:r w:rsidRPr="001A70EB">
        <w:rPr>
          <w:b/>
        </w:rPr>
        <w:t>Održana konferencija “Ja kažem, ostajem u Srbiji”</w:t>
      </w:r>
    </w:p>
    <w:p w:rsidR="001A70EB" w:rsidRDefault="001A70EB" w:rsidP="001A70EB">
      <w:pPr>
        <w:pStyle w:val="NewsletterBody"/>
      </w:pPr>
      <w:r>
        <w:t xml:space="preserve">Kiša i loše vreme nisu sprečili mlade nišlije da posete konferenciju: „Ja kažem, ostajem u Srbiji“. Savet za pisanje projekata i savet za humanitarne aktivnosti Kancelarije za mlade Grada Niša u saradnji sa Gradom </w:t>
      </w:r>
      <w:r w:rsidR="00D6604C">
        <w:t>i humanitarnom organizacijom “Nađi Raula”</w:t>
      </w:r>
      <w:r>
        <w:t xml:space="preserve">organizovali konferenciju </w:t>
      </w:r>
      <w:r w:rsidRPr="00D6604C">
        <w:rPr>
          <w:b/>
        </w:rPr>
        <w:t>„Ja kažem, ostajem u Srbiji“.</w:t>
      </w:r>
      <w:r>
        <w:t xml:space="preserve"> Uvidevši da mnogi mladi ljudi žele da napuste našu zemlju, odnosno naš grad Kristina Petrović, student Ekonomskog fakulteta i Jovan Milić, student Mašinskog fakulteta sa svojim timovima došli su na ideju da oforme događaj putem koga će motivisat</w:t>
      </w:r>
      <w:r w:rsidR="00D6604C">
        <w:t>i mlade da ostanu u svom gradu.</w:t>
      </w:r>
    </w:p>
    <w:p w:rsidR="001A70EB" w:rsidRDefault="001A70EB" w:rsidP="001A70EB">
      <w:pPr>
        <w:pStyle w:val="NewsletterBody"/>
      </w:pPr>
      <w:r>
        <w:t>Mladi iz Niša su tokom današnje konferencije poslali jasnu poruku da žele da ostanu u Srbiji, ali da vlast i društvo trebaju da se više potrude za stvaranje mogućnosti za razvijanje karijere.</w:t>
      </w:r>
    </w:p>
    <w:p w:rsidR="001A70EB" w:rsidRDefault="001A70EB" w:rsidP="001A70EB">
      <w:pPr>
        <w:pStyle w:val="NewsletterBody"/>
      </w:pPr>
    </w:p>
    <w:p w:rsidR="001A70EB" w:rsidRDefault="001A70EB" w:rsidP="001A70EB">
      <w:pPr>
        <w:pStyle w:val="NewsletterBody"/>
      </w:pPr>
      <w:r>
        <w:t>Jovan Milić jedan od idejnih tvoraca ove konferencije kaže da je osnovni cilj da se mla</w:t>
      </w:r>
      <w:r w:rsidR="00D6604C">
        <w:t>di motivišu da ostanu u zemlji.</w:t>
      </w:r>
    </w:p>
    <w:p w:rsidR="001A70EB" w:rsidRDefault="001A70EB" w:rsidP="001A70EB">
      <w:pPr>
        <w:pStyle w:val="NewsletterBody"/>
      </w:pPr>
      <w:r w:rsidRPr="00D6604C">
        <w:rPr>
          <w:i/>
        </w:rPr>
        <w:t>„Panelisti i izlagači predstaviće svoje projekte i preduzetničke ideje posetiocima konferencije. Ima ih iz čitave zemlje. Takođe, ovde je prisutno između 400 i 500 đaka, osnovnih i srednjih škola Niša, svi oni imaće priliku da upoznaju svoje vršnjake koji su uspešni a žele da ostanu u Srbiji“</w:t>
      </w:r>
      <w:r w:rsidR="00D6604C">
        <w:t>–kaže Milić.</w:t>
      </w:r>
    </w:p>
    <w:p w:rsidR="001A70EB" w:rsidRDefault="001A70EB" w:rsidP="001A70EB">
      <w:pPr>
        <w:pStyle w:val="NewsletterBody"/>
      </w:pPr>
      <w:r>
        <w:t>Konferenciju je zvanično otvorila Milanka Karić, počasna predsednica KARIĆ Fondacije, ona ističe važnost za otvaranje novih fabrika u Nišu i Južnoj Srbiji, ali kako sama kaže ciljevi fon</w:t>
      </w:r>
      <w:r w:rsidR="00D6604C">
        <w:t>dacije su usmereni ka omladini:</w:t>
      </w:r>
    </w:p>
    <w:p w:rsidR="001A70EB" w:rsidRDefault="001A70EB" w:rsidP="001A70EB">
      <w:pPr>
        <w:pStyle w:val="NewsletterBody"/>
      </w:pPr>
      <w:r w:rsidRPr="00D6604C">
        <w:rPr>
          <w:i/>
        </w:rPr>
        <w:t xml:space="preserve"> „Fondaciji je stalni akcenat na omladini. Priča da mladi odlaze iz zemlje najveća je tragedija ovog društva i mi činimo sve da mladi ostanu ovde. BK Grupa je zapošljavala i nastaviće da zapošljava u budućnosti hiljade mladih ljudi“ </w:t>
      </w:r>
      <w:r w:rsidR="00D6604C">
        <w:t>– izjavila je Milanka.</w:t>
      </w:r>
    </w:p>
    <w:p w:rsidR="001A70EB" w:rsidRDefault="001A70EB" w:rsidP="001A70EB">
      <w:pPr>
        <w:pStyle w:val="NewsletterBody"/>
      </w:pPr>
      <w:r>
        <w:t>Ispred Grada, prisutne je pozdravio Mr Rade Rajković, predsednik Skupštine Grada koj</w:t>
      </w:r>
      <w:r w:rsidR="00702E47">
        <w:t>i</w:t>
      </w:r>
      <w:r>
        <w:t xml:space="preserve"> je istakao važnost mladih </w:t>
      </w:r>
      <w:r w:rsidR="00D6604C">
        <w:t xml:space="preserve">i omladine za razvitak društva. </w:t>
      </w:r>
      <w:r>
        <w:t>Prisutni su na poklon dobili proizvode učeničkih kompanija, ali i osveženje. U sklopu konferencije održan je i sajam učeničkih kompanija i omladinskih organizacija. Na sajmu su svoje proizvode predstavili mladi ljudi.</w:t>
      </w:r>
    </w:p>
    <w:p w:rsidR="001A70EB" w:rsidRDefault="00D6604C" w:rsidP="006A2831">
      <w:pPr>
        <w:pStyle w:val="NewsletterBody"/>
      </w:pPr>
      <w:r>
        <w:rPr>
          <w:noProof/>
          <w:lang w:val="sr-Latn-RS" w:eastAsia="sr-Latn-RS"/>
        </w:rPr>
        <w:drawing>
          <wp:inline distT="0" distB="0" distL="0" distR="0">
            <wp:extent cx="3228975" cy="2154332"/>
            <wp:effectExtent l="0" t="0" r="0" b="0"/>
            <wp:docPr id="20" name="Picture 20" descr="http://materijal.gradskiportal018.rs/2017/10/DIM_8575-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terijal.gradskiportal018.rs/2017/10/DIM_8575-640x4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2154332"/>
                    </a:xfrm>
                    <a:prstGeom prst="rect">
                      <a:avLst/>
                    </a:prstGeom>
                    <a:noFill/>
                    <a:ln>
                      <a:noFill/>
                    </a:ln>
                  </pic:spPr>
                </pic:pic>
              </a:graphicData>
            </a:graphic>
          </wp:inline>
        </w:drawing>
      </w:r>
    </w:p>
    <w:p w:rsidR="001A70EB" w:rsidRPr="00D6604C" w:rsidRDefault="00D6604C" w:rsidP="00D6604C">
      <w:pPr>
        <w:pStyle w:val="NewsletterBody"/>
        <w:jc w:val="center"/>
        <w:rPr>
          <w:i/>
        </w:rPr>
      </w:pPr>
      <w:r w:rsidRPr="00D6604C">
        <w:rPr>
          <w:i/>
        </w:rPr>
        <w:t>Slik</w:t>
      </w:r>
      <w:r>
        <w:rPr>
          <w:i/>
        </w:rPr>
        <w:t>a: Otvaranje konferencije u Nišu</w:t>
      </w:r>
    </w:p>
    <w:p w:rsidR="001A70EB" w:rsidRDefault="001A70EB"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702E47" w:rsidRDefault="00702E47" w:rsidP="006A2831">
      <w:pPr>
        <w:pStyle w:val="NewsletterBody"/>
      </w:pPr>
    </w:p>
    <w:p w:rsidR="001A70EB" w:rsidRPr="00D6604C" w:rsidRDefault="00D6604C" w:rsidP="00D6604C">
      <w:pPr>
        <w:pStyle w:val="NewsletterBody"/>
        <w:jc w:val="center"/>
        <w:rPr>
          <w:b/>
        </w:rPr>
      </w:pPr>
      <w:r w:rsidRPr="00D6604C">
        <w:rPr>
          <w:b/>
        </w:rPr>
        <w:t>Potrebna je pomoć dvočlanoj porodici iz Albanije!</w:t>
      </w:r>
      <w:r w:rsidRPr="00D6604C">
        <w:rPr>
          <w:b/>
          <w:noProof/>
          <w:sz w:val="24"/>
          <w:lang w:val="sr-Latn-RS" w:eastAsia="sr-Latn-RS"/>
        </w:rPr>
        <w:t xml:space="preserve"> </w:t>
      </w:r>
    </w:p>
    <w:p w:rsidR="001A70EB" w:rsidRDefault="00D6604C" w:rsidP="006A2831">
      <w:pPr>
        <w:pStyle w:val="NewsletterBody"/>
      </w:pPr>
      <w:r w:rsidRPr="00D6604C">
        <w:t>Ovo je dvočlana porodica iz Albanije. Napušteni su, bolesni i prepušteni sami sebi. Žive u trošnoj kući bez struje i vode. Ekipa #gsh ih je posetila i napravila reportažu</w:t>
      </w:r>
      <w:r>
        <w:t>, koja je dostupna na sajtu naše humanitarne organizacije</w:t>
      </w:r>
      <w:r w:rsidRPr="00D6604C">
        <w:t xml:space="preserve">. Od 10. oktobra do 1. </w:t>
      </w:r>
      <w:r w:rsidR="00F6349E">
        <w:t>n</w:t>
      </w:r>
      <w:r w:rsidRPr="00D6604C">
        <w:t>ovembra</w:t>
      </w:r>
      <w:r>
        <w:t>.2017.</w:t>
      </w:r>
      <w:r w:rsidRPr="00D6604C">
        <w:t xml:space="preserve"> naša organizacija #findraoul </w:t>
      </w:r>
      <w:r>
        <w:t>prikupljala je pomoć za ovu porodicu.</w:t>
      </w:r>
    </w:p>
    <w:p w:rsidR="00D6604C" w:rsidRPr="00D6604C" w:rsidRDefault="00D6604C" w:rsidP="00D6604C">
      <w:pPr>
        <w:pStyle w:val="NewsletterBody"/>
        <w:jc w:val="center"/>
        <w:rPr>
          <w:b/>
        </w:rPr>
      </w:pPr>
      <w:r w:rsidRPr="00D6604C">
        <w:rPr>
          <w:b/>
        </w:rPr>
        <w:t>Pomoć za malog Vuka</w:t>
      </w:r>
    </w:p>
    <w:p w:rsidR="001A70EB" w:rsidRDefault="00D6604C" w:rsidP="006A2831">
      <w:pPr>
        <w:pStyle w:val="NewsletterBody"/>
      </w:pPr>
      <w:r>
        <w:t>Vuk je rođen kao zdravo dete. Prvi napad je imao sa tri godine kada su lekari mislili da je fras, jer pre toga nikada nije bio bolestan. Nakon ponovljenog napada je hospitalizovan i tada je ustanovljeno da boluje od epilepsije.</w:t>
      </w:r>
      <w:r>
        <w:br/>
        <w:t>Tokom drugog napada se ukočio i pomodreo, a napad je trajao čak 15 minuta. Kao posledica dugih epileptičnih napada, Vuk ima blage zastoje u razvoju. Pomozimo Vuku! Upišimo 402 i pošaljimo SMS na 3030. Njemu možemo pomoći uplatom na dinarski ili devizni račun, kao i putem linka </w:t>
      </w:r>
      <w:hyperlink r:id="rId33" w:history="1">
        <w:r>
          <w:rPr>
            <w:rStyle w:val="Hyperlink"/>
          </w:rPr>
          <w:t>e-doniraj</w:t>
        </w:r>
      </w:hyperlink>
      <w:r>
        <w:t>.Za Vukovo srećnije detinjstvo! Budimo humani!</w:t>
      </w:r>
    </w:p>
    <w:p w:rsidR="00D6604C" w:rsidRDefault="00D6604C" w:rsidP="006A2831">
      <w:pPr>
        <w:pStyle w:val="NewsletterBody"/>
      </w:pPr>
      <w:r>
        <w:rPr>
          <w:noProof/>
          <w:lang w:val="sr-Latn-RS" w:eastAsia="sr-Latn-RS"/>
        </w:rPr>
        <w:drawing>
          <wp:anchor distT="0" distB="0" distL="114300" distR="114300" simplePos="0" relativeHeight="251743232" behindDoc="0" locked="0" layoutInCell="1" allowOverlap="1">
            <wp:simplePos x="0" y="0"/>
            <wp:positionH relativeFrom="column">
              <wp:posOffset>0</wp:posOffset>
            </wp:positionH>
            <wp:positionV relativeFrom="paragraph">
              <wp:posOffset>-3810</wp:posOffset>
            </wp:positionV>
            <wp:extent cx="3228975" cy="1336128"/>
            <wp:effectExtent l="0" t="0" r="0" b="0"/>
            <wp:wrapNone/>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8975" cy="1336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D6604C" w:rsidRPr="00D6604C" w:rsidRDefault="00D6604C" w:rsidP="00D6604C">
      <w:pPr>
        <w:pStyle w:val="NewsletterBody"/>
        <w:jc w:val="center"/>
        <w:rPr>
          <w:i/>
        </w:rPr>
      </w:pPr>
      <w:r w:rsidRPr="00D6604C">
        <w:rPr>
          <w:i/>
        </w:rPr>
        <w:t>Slika: Mali Vuk</w:t>
      </w:r>
      <w:r>
        <w:rPr>
          <w:i/>
        </w:rPr>
        <w:t>(2012)</w:t>
      </w:r>
    </w:p>
    <w:p w:rsidR="001A70EB" w:rsidRPr="00D6604C" w:rsidRDefault="00D6604C" w:rsidP="00D6604C">
      <w:pPr>
        <w:pStyle w:val="NewsletterBody"/>
        <w:jc w:val="center"/>
        <w:rPr>
          <w:b/>
        </w:rPr>
      </w:pPr>
      <w:r w:rsidRPr="00D6604C">
        <w:rPr>
          <w:b/>
        </w:rPr>
        <w:t>Novogodišnja podela paketića “Svi smo mi Deda Mraz”</w:t>
      </w:r>
    </w:p>
    <w:p w:rsidR="00D6604C" w:rsidRDefault="00D6604C" w:rsidP="00D6604C">
      <w:pPr>
        <w:pStyle w:val="NewsletterBody"/>
      </w:pPr>
      <w:r>
        <w:t xml:space="preserve">Grad  Niš posredstvom Saveta za socijalne aktivnosti i Saveta za humanitarne aktivnosti, a u saradnji sa Vaspitno – obrazovnim sistemom „Kreativno pero“ iz Beograda i našom humanitarnom organizacijom organizovao je veliku novogodišnju akciju </w:t>
      </w:r>
      <w:r w:rsidRPr="00D6604C">
        <w:rPr>
          <w:b/>
        </w:rPr>
        <w:t xml:space="preserve">„Svi smo mi Deda Mraz“ </w:t>
      </w:r>
      <w:r>
        <w:t>u sklopu koje je podeljeno blizu 200 paketića deci iz porodica slabijeg materijalnog stanja sa područja Niša i okoline. Nakon podele paketića, organizatori su posetili Dom „Mara“, ali i Sigurnu kuću u Nišu.</w:t>
      </w:r>
    </w:p>
    <w:p w:rsidR="00D6604C" w:rsidRDefault="00D6604C" w:rsidP="00D6604C">
      <w:pPr>
        <w:pStyle w:val="NewsletterBody"/>
      </w:pPr>
      <w:r w:rsidRPr="00D6604C">
        <w:rPr>
          <w:i/>
        </w:rPr>
        <w:t xml:space="preserve">“Malo manje od 200 dece iz Niša, koja su prema kriterijumima Centra za socijalni rad izabrani da prime ove poklone. Ove poklone dobijaju od škole Kreativno pero iz Beograda i ovo su pravili njihovi vršnjaci što je posebno lepo“ </w:t>
      </w:r>
      <w:r>
        <w:t>– izjavio je prof.dr Miloš Banđur, zamenik Gradonačelnika koji je i uručio paketiće.</w:t>
      </w:r>
    </w:p>
    <w:p w:rsidR="00D6604C" w:rsidRDefault="00D6604C" w:rsidP="00D6604C">
      <w:pPr>
        <w:pStyle w:val="NewsletterBody"/>
      </w:pPr>
      <w:r>
        <w:t xml:space="preserve">Za svu prisutnu decu priređen je i kratki program za koji je bio zaslužan Ženski akademski hor SKC Niš. U sklopu svečanog otvaranja, nastupile su i Ada Šošić i Nikolina Milosavljević, koje su izvele pesmu </w:t>
      </w:r>
      <w:r w:rsidRPr="00D6604C">
        <w:rPr>
          <w:i/>
        </w:rPr>
        <w:t>„Hallelujah“.</w:t>
      </w:r>
      <w:r>
        <w:t xml:space="preserve"> Organizator ove podele paketića je Kancelarija za mlade, posredstvom Saveta za socijalna pitanja i Saveta za humanitarne aktivnosti.</w:t>
      </w:r>
    </w:p>
    <w:p w:rsidR="00D6604C" w:rsidRDefault="00D6604C" w:rsidP="00D6604C">
      <w:pPr>
        <w:pStyle w:val="NewsletterBody"/>
      </w:pPr>
      <w:r w:rsidRPr="00D6604C">
        <w:rPr>
          <w:i/>
        </w:rPr>
        <w:t>„Kancelarija za mlade je i osnovala razne Savete u dogovoru sa studentima i mladima. Upravo su ova dva saveta koja vode Jovan Milić i Marija Rašić, inače inicijatori ove akcije i svi mi u timu smo im zahvalni. Danas smo uveselili veliki broj mladih i ova deca će barem na trenutak da zaborave na svakodnevne probleme“ –</w:t>
      </w:r>
      <w:r>
        <w:t xml:space="preserve"> izjavio je Stevan Živković, koordinator Kancelarije za mlade.</w:t>
      </w:r>
    </w:p>
    <w:p w:rsidR="00D6604C" w:rsidRDefault="00D6604C" w:rsidP="00D6604C">
      <w:pPr>
        <w:pStyle w:val="NewsletterBody"/>
      </w:pPr>
      <w:r w:rsidRPr="00D6604C">
        <w:rPr>
          <w:b/>
        </w:rPr>
        <w:t>VOS „Kreativno pero“</w:t>
      </w:r>
      <w:r>
        <w:t xml:space="preserve"> je škola iz Beograda, koja postoji već desetak godina i svake godine učenici ove škole osvajaju brojne nagrade na različitim takmičenjima, danas osvajaju onu najvažniju – mnagradu humanosti.</w:t>
      </w:r>
    </w:p>
    <w:p w:rsidR="00D6604C" w:rsidRDefault="00D6604C" w:rsidP="00D6604C">
      <w:pPr>
        <w:pStyle w:val="NewsletterBody"/>
      </w:pPr>
      <w:r w:rsidRPr="00D6604C">
        <w:rPr>
          <w:i/>
        </w:rPr>
        <w:t>„Obično oko svih naših humanitarnih akcija se okupljaju roditelji, deca svi zaposleni i par nedelja se prikupljaju određeni pokloni, uglavnom sve ono što deca žele da poklone. Slatkiši, slaniši i sve ono što vole deca. Danas pored ovih paketića smo posetili i Ustanovu „Mara“ gde su nas ti štićenici velikodušno dočekali i za kraj naše akcije smo posetili Sigurnu kuću u Nišu, gde smo uručili takođe donaciju. U svakom paketiću se nalazi i keksić, koji su radili učenici naše škole u saradnji sa roditeljima“</w:t>
      </w:r>
      <w:r>
        <w:t xml:space="preserve"> – izjavila je Gordana Kedžić, direktorka VOS „Kreativno pero“ iz Beograda.</w:t>
      </w:r>
    </w:p>
    <w:p w:rsidR="00D6604C" w:rsidRDefault="00D6604C" w:rsidP="00D6604C">
      <w:pPr>
        <w:pStyle w:val="NewsletterBody"/>
      </w:pPr>
      <w:r>
        <w:t>U Gradskoj kući, gde su se i uručivali paketići osetila se velika energija prijateljstva, te su deca zajedno sa horom pevala novogodišnje pesme:</w:t>
      </w:r>
    </w:p>
    <w:p w:rsidR="00D6604C" w:rsidRDefault="00D6604C" w:rsidP="00D6604C">
      <w:pPr>
        <w:pStyle w:val="NewsletterBody"/>
      </w:pPr>
      <w:r w:rsidRPr="00D6604C">
        <w:rPr>
          <w:i/>
        </w:rPr>
        <w:t>„Prvi put sam na ovakvom događaju. Mnogo mi se sviđa. Jedva čekam da vidim šta sam dobila“</w:t>
      </w:r>
      <w:r>
        <w:t xml:space="preserve"> – izjavila je Jelena, jedna od mnogobrojnih devojčica koja je primila paketiće.</w:t>
      </w:r>
    </w:p>
    <w:p w:rsidR="001A70EB" w:rsidRDefault="00D6604C" w:rsidP="00D6604C">
      <w:pPr>
        <w:pStyle w:val="NewsletterBody"/>
      </w:pPr>
      <w:r>
        <w:t xml:space="preserve">Pored paketića, ova deca su dobila i pakete hrane, garderobe, školskog pribora, slatkiša i slaniša, ali su dobili i zahvalnice prijateljstva koje će pamtiti čitavog života. Podsetimo, humanitarna akcija “Svi smo mi Deda Mraz” </w:t>
      </w:r>
      <w:r>
        <w:lastRenderedPageBreak/>
        <w:t xml:space="preserve">održana je u petak, 22.12.2017. u centralnom holu Gradske kuće u Nišu, a prethodio </w:t>
      </w:r>
      <w:r w:rsidR="00F6349E">
        <w:t xml:space="preserve">joj </w:t>
      </w:r>
      <w:r>
        <w:t xml:space="preserve"> je svečani prijem u VIP Salonu Gradonačelnika Niša.</w:t>
      </w:r>
      <w:r w:rsidRPr="00D6604C">
        <w:rPr>
          <w:b/>
        </w:rPr>
        <w:t xml:space="preserve"> </w:t>
      </w:r>
    </w:p>
    <w:p w:rsidR="001A70EB" w:rsidRDefault="00D6604C" w:rsidP="006A2831">
      <w:pPr>
        <w:pStyle w:val="NewsletterBody"/>
      </w:pPr>
      <w:r>
        <w:rPr>
          <w:noProof/>
          <w:lang w:val="sr-Latn-RS" w:eastAsia="sr-Latn-RS"/>
        </w:rPr>
        <w:drawing>
          <wp:anchor distT="0" distB="0" distL="114300" distR="114300" simplePos="0" relativeHeight="251748352" behindDoc="0" locked="0" layoutInCell="1" allowOverlap="1" wp14:anchorId="0ACCB61C" wp14:editId="6A72FE7A">
            <wp:simplePos x="0" y="0"/>
            <wp:positionH relativeFrom="column">
              <wp:posOffset>0</wp:posOffset>
            </wp:positionH>
            <wp:positionV relativeFrom="paragraph">
              <wp:posOffset>1905</wp:posOffset>
            </wp:positionV>
            <wp:extent cx="3228975" cy="2421731"/>
            <wp:effectExtent l="0" t="0" r="0" b="0"/>
            <wp:wrapNone/>
            <wp:docPr id="62" name="Picture 62" descr="https://findraoul.weebly.com/uploads/1/5/5/1/15518852/25550271-1614076818647034-2051171674167116438-n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ndraoul.weebly.com/uploads/1/5/5/1/15518852/25550271-1614076818647034-2051171674167116438-n_ori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8975" cy="2421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Pr="00D6604C" w:rsidRDefault="001A70EB" w:rsidP="00D6604C">
      <w:pPr>
        <w:pStyle w:val="NewsletterBody"/>
        <w:jc w:val="center"/>
        <w:rPr>
          <w:i/>
        </w:rPr>
      </w:pPr>
    </w:p>
    <w:p w:rsidR="001A70EB" w:rsidRPr="00D6604C" w:rsidRDefault="00D6604C" w:rsidP="00D6604C">
      <w:pPr>
        <w:pStyle w:val="NewsletterBody"/>
        <w:jc w:val="center"/>
        <w:rPr>
          <w:i/>
        </w:rPr>
      </w:pPr>
      <w:r w:rsidRPr="00D6604C">
        <w:rPr>
          <w:i/>
        </w:rPr>
        <w:t>Slika: Svi smo mi Deda Mraz</w:t>
      </w:r>
    </w:p>
    <w:p w:rsidR="001A70EB" w:rsidRDefault="00D6604C" w:rsidP="006A2831">
      <w:pPr>
        <w:pStyle w:val="NewsletterBody"/>
      </w:pPr>
      <w:r>
        <w:rPr>
          <w:noProof/>
          <w:lang w:val="sr-Latn-RS" w:eastAsia="sr-Latn-RS"/>
        </w:rPr>
        <w:drawing>
          <wp:anchor distT="0" distB="0" distL="114300" distR="114300" simplePos="0" relativeHeight="251749376" behindDoc="0" locked="0" layoutInCell="1" allowOverlap="1" wp14:anchorId="589971E6" wp14:editId="11B36DC2">
            <wp:simplePos x="0" y="0"/>
            <wp:positionH relativeFrom="column">
              <wp:posOffset>0</wp:posOffset>
            </wp:positionH>
            <wp:positionV relativeFrom="paragraph">
              <wp:posOffset>1905</wp:posOffset>
            </wp:positionV>
            <wp:extent cx="3228975" cy="2210951"/>
            <wp:effectExtent l="0" t="0" r="0" b="0"/>
            <wp:wrapNone/>
            <wp:docPr id="63" name="Picture 63" descr="https://findraoul.weebly.com/uploads/1/5/5/1/15518852/25594415-1614077745313608-1396444831489151799-n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ndraoul.weebly.com/uploads/1/5/5/1/15518852/25594415-1614077745313608-1396444831489151799-n_ori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975" cy="2210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1A70EB" w:rsidP="006A2831">
      <w:pPr>
        <w:pStyle w:val="NewsletterBody"/>
      </w:pPr>
    </w:p>
    <w:p w:rsidR="001A70EB" w:rsidRDefault="00D6604C" w:rsidP="006A2831">
      <w:pPr>
        <w:pStyle w:val="NewsletterBody"/>
      </w:pPr>
      <w:r>
        <w:rPr>
          <w:noProof/>
          <w:lang w:val="sr-Latn-RS" w:eastAsia="sr-Latn-RS"/>
        </w:rPr>
        <w:drawing>
          <wp:anchor distT="0" distB="0" distL="114300" distR="114300" simplePos="0" relativeHeight="251753472" behindDoc="0" locked="0" layoutInCell="1" allowOverlap="1" wp14:anchorId="2B865FDA" wp14:editId="5D1806C2">
            <wp:simplePos x="0" y="0"/>
            <wp:positionH relativeFrom="column">
              <wp:posOffset>1352550</wp:posOffset>
            </wp:positionH>
            <wp:positionV relativeFrom="paragraph">
              <wp:posOffset>53340</wp:posOffset>
            </wp:positionV>
            <wp:extent cx="1905000" cy="2209800"/>
            <wp:effectExtent l="0" t="0" r="0" b="0"/>
            <wp:wrapNone/>
            <wp:docPr id="66" name="Picture 66" descr="https://findraoul.weebly.com/uploads/1/5/5/1/15518852/2_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ndraoul.weebly.com/uploads/1/5/5/1/15518852/2_9_ori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441" cy="22103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752448" behindDoc="0" locked="0" layoutInCell="1" allowOverlap="1" wp14:anchorId="7DC83523" wp14:editId="04AB78CE">
            <wp:simplePos x="0" y="0"/>
            <wp:positionH relativeFrom="margin">
              <wp:align>left</wp:align>
            </wp:positionH>
            <wp:positionV relativeFrom="paragraph">
              <wp:posOffset>62865</wp:posOffset>
            </wp:positionV>
            <wp:extent cx="1259205" cy="2238375"/>
            <wp:effectExtent l="0" t="0" r="0" b="9525"/>
            <wp:wrapNone/>
            <wp:docPr id="65" name="Picture 65" descr="https://findraoul.weebly.com/uploads/1/5/5/1/15518852/3_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ndraoul.weebly.com/uploads/1/5/5/1/15518852/3_8_ori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920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04C" w:rsidRDefault="00D6604C" w:rsidP="006A2831">
      <w:pPr>
        <w:pStyle w:val="NewsletterBody"/>
      </w:pPr>
    </w:p>
    <w:p w:rsidR="00F6349E" w:rsidRDefault="00F6349E" w:rsidP="006A2831">
      <w:pPr>
        <w:pStyle w:val="NewsletterBody"/>
      </w:pPr>
    </w:p>
    <w:p w:rsidR="00F6349E" w:rsidRDefault="00F6349E" w:rsidP="006A2831">
      <w:pPr>
        <w:pStyle w:val="NewsletterBody"/>
      </w:pPr>
    </w:p>
    <w:p w:rsidR="00F6349E" w:rsidRDefault="00F6349E" w:rsidP="006A2831">
      <w:pPr>
        <w:pStyle w:val="NewsletterBody"/>
      </w:pPr>
    </w:p>
    <w:p w:rsidR="00F6349E" w:rsidRDefault="00F6349E" w:rsidP="006A2831">
      <w:pPr>
        <w:pStyle w:val="NewsletterBody"/>
      </w:pPr>
    </w:p>
    <w:p w:rsidR="00D6604C" w:rsidRDefault="00D6604C" w:rsidP="006A2831">
      <w:pPr>
        <w:pStyle w:val="NewsletterBody"/>
      </w:pPr>
    </w:p>
    <w:p w:rsidR="00D6604C" w:rsidRPr="00D6604C" w:rsidRDefault="00D6604C" w:rsidP="00D6604C">
      <w:pPr>
        <w:pStyle w:val="NewsletterBody"/>
        <w:jc w:val="center"/>
        <w:rPr>
          <w:b/>
        </w:rPr>
      </w:pPr>
      <w:r w:rsidRPr="00D6604C">
        <w:rPr>
          <w:b/>
        </w:rPr>
        <w:lastRenderedPageBreak/>
        <w:t>Jovan Milić proglašen za viteza džedaja u oblasti humanitarnih aktivnosti</w:t>
      </w:r>
    </w:p>
    <w:p w:rsidR="008C3D88" w:rsidRDefault="00D6604C" w:rsidP="006A2831">
      <w:pPr>
        <w:pStyle w:val="NewsletterBody"/>
      </w:pPr>
      <w:r>
        <w:t xml:space="preserve">Osnivač naše </w:t>
      </w:r>
      <w:r w:rsidR="008C3D88">
        <w:t>organizacije</w:t>
      </w:r>
      <w:r>
        <w:t xml:space="preserve"> je početkom decembra primio nagradu "Vitez džedaja" u oblasti humanitarnih aktivnosti. Zahvaljujemo se džedajskom pokretu iz Niša i nadamo se da je ovo tek početak naše saradnje.</w:t>
      </w:r>
    </w:p>
    <w:p w:rsidR="00D6604C" w:rsidRDefault="008C3D88" w:rsidP="006A2831">
      <w:pPr>
        <w:pStyle w:val="NewsletterBody"/>
      </w:pPr>
      <w:r>
        <w:rPr>
          <w:noProof/>
          <w:lang w:val="sr-Latn-RS" w:eastAsia="sr-Latn-RS"/>
        </w:rPr>
        <w:drawing>
          <wp:anchor distT="0" distB="0" distL="114300" distR="114300" simplePos="0" relativeHeight="251754496" behindDoc="0" locked="0" layoutInCell="1" allowOverlap="1" wp14:anchorId="31F09D0A" wp14:editId="76C56624">
            <wp:simplePos x="0" y="0"/>
            <wp:positionH relativeFrom="margin">
              <wp:align>right</wp:align>
            </wp:positionH>
            <wp:positionV relativeFrom="paragraph">
              <wp:posOffset>5080</wp:posOffset>
            </wp:positionV>
            <wp:extent cx="3228975" cy="1816298"/>
            <wp:effectExtent l="0" t="0" r="0" b="0"/>
            <wp:wrapNone/>
            <wp:docPr id="68" name="Picture 6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8975" cy="1816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04C" w:rsidRDefault="00D6604C" w:rsidP="006A2831">
      <w:pPr>
        <w:pStyle w:val="NewsletterBody"/>
      </w:pPr>
    </w:p>
    <w:p w:rsidR="00D6604C" w:rsidRDefault="00D6604C" w:rsidP="006A2831">
      <w:pPr>
        <w:pStyle w:val="NewsletterBody"/>
      </w:pPr>
    </w:p>
    <w:p w:rsidR="00D6604C" w:rsidRDefault="00D6604C" w:rsidP="006A2831">
      <w:pPr>
        <w:pStyle w:val="NewsletterBody"/>
      </w:pPr>
    </w:p>
    <w:p w:rsidR="00D6604C" w:rsidRDefault="00D6604C" w:rsidP="006A2831">
      <w:pPr>
        <w:pStyle w:val="NewsletterBody"/>
      </w:pPr>
    </w:p>
    <w:p w:rsidR="00D6604C" w:rsidRDefault="00D6604C" w:rsidP="006A2831">
      <w:pPr>
        <w:pStyle w:val="NewsletterBody"/>
      </w:pPr>
    </w:p>
    <w:p w:rsidR="00D6604C" w:rsidRDefault="00D6604C" w:rsidP="006A2831">
      <w:pPr>
        <w:pStyle w:val="NewsletterBody"/>
      </w:pPr>
    </w:p>
    <w:p w:rsidR="008C3D88" w:rsidRPr="008C3D88" w:rsidRDefault="008C3D88" w:rsidP="008C3D88">
      <w:pPr>
        <w:pStyle w:val="NewsletterBody"/>
        <w:jc w:val="center"/>
        <w:rPr>
          <w:i/>
        </w:rPr>
      </w:pPr>
      <w:r w:rsidRPr="008C3D88">
        <w:rPr>
          <w:i/>
        </w:rPr>
        <w:t>Slika: Jovan Milić sa ostalim dobitnicima</w:t>
      </w:r>
    </w:p>
    <w:p w:rsidR="00D6604C" w:rsidRPr="008C3D88" w:rsidRDefault="008C3D88" w:rsidP="008C3D88">
      <w:pPr>
        <w:pStyle w:val="NewsletterBody"/>
        <w:jc w:val="center"/>
        <w:rPr>
          <w:b/>
        </w:rPr>
      </w:pPr>
      <w:r w:rsidRPr="008C3D88">
        <w:rPr>
          <w:b/>
        </w:rPr>
        <w:t>Dokumentarna emisija “Život priča” ugostila našeg osnivača</w:t>
      </w:r>
    </w:p>
    <w:p w:rsidR="00D6604C" w:rsidRDefault="008C3D88" w:rsidP="006A2831">
      <w:pPr>
        <w:pStyle w:val="NewsletterBody"/>
      </w:pPr>
      <w:r>
        <w:t xml:space="preserve">Jovan Milić, osnivač naše organizacije bio je gost u poslednjoj epizodi dokumentarne emisije </w:t>
      </w:r>
      <w:r w:rsidRPr="008C3D88">
        <w:rPr>
          <w:b/>
        </w:rPr>
        <w:t>“Život priča”.</w:t>
      </w:r>
      <w:r>
        <w:t xml:space="preserve"> Tom prilikom Jovan je prvi put govorio o svom teškom detinjstvu i motivaciji da krene da se bavi humanitarnim </w:t>
      </w:r>
      <w:r w:rsidR="00F6349E">
        <w:t>radom.</w:t>
      </w:r>
    </w:p>
    <w:p w:rsidR="00D6604C" w:rsidRDefault="008C3D88" w:rsidP="006A2831">
      <w:pPr>
        <w:pStyle w:val="NewsletterBody"/>
      </w:pPr>
      <w:r>
        <w:rPr>
          <w:noProof/>
          <w:lang w:val="sr-Latn-RS" w:eastAsia="sr-Latn-RS"/>
        </w:rPr>
        <w:drawing>
          <wp:anchor distT="0" distB="0" distL="114300" distR="114300" simplePos="0" relativeHeight="251755520" behindDoc="0" locked="0" layoutInCell="1" allowOverlap="1">
            <wp:simplePos x="0" y="0"/>
            <wp:positionH relativeFrom="column">
              <wp:posOffset>0</wp:posOffset>
            </wp:positionH>
            <wp:positionV relativeFrom="paragraph">
              <wp:posOffset>2540</wp:posOffset>
            </wp:positionV>
            <wp:extent cx="3228975" cy="1830249"/>
            <wp:effectExtent l="0" t="0" r="0" b="0"/>
            <wp:wrapNone/>
            <wp:docPr id="69" name="Picture 69" descr="Резултат слика за zivot prica jovan mi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зултат слика за zivot prica jovan mili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8975" cy="1830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04C" w:rsidRDefault="00D6604C" w:rsidP="006A2831">
      <w:pPr>
        <w:pStyle w:val="NewsletterBody"/>
      </w:pPr>
    </w:p>
    <w:p w:rsidR="00D6604C" w:rsidRDefault="00D6604C" w:rsidP="006A2831">
      <w:pPr>
        <w:pStyle w:val="NewsletterBody"/>
      </w:pPr>
    </w:p>
    <w:p w:rsidR="00D6604C" w:rsidRDefault="00D6604C" w:rsidP="006A2831">
      <w:pPr>
        <w:pStyle w:val="NewsletterBody"/>
      </w:pPr>
    </w:p>
    <w:p w:rsidR="00D6604C" w:rsidRDefault="00D6604C" w:rsidP="006A2831">
      <w:pPr>
        <w:pStyle w:val="NewsletterBody"/>
      </w:pPr>
    </w:p>
    <w:p w:rsidR="00D6604C" w:rsidRDefault="00D6604C" w:rsidP="006A2831">
      <w:pPr>
        <w:pStyle w:val="NewsletterBody"/>
      </w:pPr>
    </w:p>
    <w:p w:rsidR="00D6604C" w:rsidRDefault="00D6604C" w:rsidP="006A2831">
      <w:pPr>
        <w:pStyle w:val="NewsletterBody"/>
      </w:pPr>
    </w:p>
    <w:p w:rsidR="008C3D88" w:rsidRPr="008C3D88" w:rsidRDefault="008C3D88" w:rsidP="008C3D88">
      <w:pPr>
        <w:pStyle w:val="NewsletterBody"/>
        <w:jc w:val="center"/>
        <w:rPr>
          <w:i/>
        </w:rPr>
      </w:pPr>
      <w:r w:rsidRPr="008C3D88">
        <w:rPr>
          <w:i/>
        </w:rPr>
        <w:t>Slika: Jovan u emisiji “Život priča”</w:t>
      </w:r>
    </w:p>
    <w:p w:rsidR="00D6604C" w:rsidRDefault="00D6604C" w:rsidP="006A2831">
      <w:pPr>
        <w:pStyle w:val="NewsletterBody"/>
      </w:pPr>
    </w:p>
    <w:p w:rsidR="00702E47" w:rsidRDefault="00702E47" w:rsidP="006A2831">
      <w:pPr>
        <w:pStyle w:val="NewsletterBody"/>
      </w:pPr>
    </w:p>
    <w:p w:rsidR="00D6604C" w:rsidRDefault="00D6604C" w:rsidP="006A2831">
      <w:pPr>
        <w:pStyle w:val="NewsletterBody"/>
      </w:pPr>
    </w:p>
    <w:p w:rsidR="008C3D88" w:rsidRDefault="008C3D88" w:rsidP="008C3D88">
      <w:pPr>
        <w:pStyle w:val="NewsletterBody"/>
        <w:jc w:val="center"/>
        <w:rPr>
          <w:b/>
          <w:sz w:val="24"/>
        </w:rPr>
      </w:pPr>
      <w:r>
        <w:rPr>
          <w:b/>
          <w:sz w:val="24"/>
        </w:rPr>
        <w:lastRenderedPageBreak/>
        <w:t>Poseta Sigurnoj kući u Nišu</w:t>
      </w:r>
    </w:p>
    <w:p w:rsidR="008C3D88" w:rsidRPr="00F6349E" w:rsidRDefault="008C3D88" w:rsidP="006A2831">
      <w:pPr>
        <w:pStyle w:val="NewsletterBody"/>
      </w:pPr>
      <w:r w:rsidRPr="00F6349E">
        <w:t>U sklopu Novogodišnjih praznika posetili smo Sigurnu kuću u Nišu, tom prilikom smo sa direktorkom ove Ustanove g-đom Sonjom Šćekić razgovarali o stanju njihovih stanarki.</w:t>
      </w:r>
    </w:p>
    <w:p w:rsidR="008C3D88" w:rsidRPr="008C3D88" w:rsidRDefault="008C3D88" w:rsidP="006A2831">
      <w:pPr>
        <w:pStyle w:val="NewsletterBody"/>
        <w:rPr>
          <w:sz w:val="24"/>
        </w:rPr>
      </w:pPr>
      <w:r>
        <w:rPr>
          <w:noProof/>
          <w:lang w:val="sr-Latn-RS" w:eastAsia="sr-Latn-RS"/>
        </w:rPr>
        <w:drawing>
          <wp:anchor distT="0" distB="0" distL="114300" distR="114300" simplePos="0" relativeHeight="251756544" behindDoc="0" locked="0" layoutInCell="1" allowOverlap="1">
            <wp:simplePos x="0" y="0"/>
            <wp:positionH relativeFrom="column">
              <wp:posOffset>0</wp:posOffset>
            </wp:positionH>
            <wp:positionV relativeFrom="paragraph">
              <wp:posOffset>-2540</wp:posOffset>
            </wp:positionV>
            <wp:extent cx="3228975" cy="2421731"/>
            <wp:effectExtent l="0" t="0" r="0" b="0"/>
            <wp:wrapNone/>
            <wp:docPr id="70" name="Picture 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8975" cy="2421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Pr="008C3D88" w:rsidRDefault="008C3D88" w:rsidP="008C3D88">
      <w:pPr>
        <w:pStyle w:val="NewsletterBody"/>
        <w:jc w:val="center"/>
        <w:rPr>
          <w:i/>
          <w:sz w:val="24"/>
        </w:rPr>
      </w:pPr>
      <w:r w:rsidRPr="008C3D88">
        <w:rPr>
          <w:i/>
          <w:sz w:val="24"/>
        </w:rPr>
        <w:t>Slika: U sigurnoj kući u Nišu</w:t>
      </w:r>
    </w:p>
    <w:p w:rsidR="008C3D88" w:rsidRDefault="008C3D88" w:rsidP="008C3D88">
      <w:pPr>
        <w:pStyle w:val="NewsletterBody"/>
        <w:jc w:val="center"/>
        <w:rPr>
          <w:b/>
          <w:sz w:val="24"/>
        </w:rPr>
      </w:pPr>
      <w:r>
        <w:rPr>
          <w:b/>
          <w:sz w:val="24"/>
        </w:rPr>
        <w:t>Paketići za decu u Crkvi</w:t>
      </w:r>
    </w:p>
    <w:p w:rsidR="008C3D88" w:rsidRPr="00F6349E" w:rsidRDefault="008C3D88" w:rsidP="006A2831">
      <w:pPr>
        <w:pStyle w:val="NewsletterBody"/>
      </w:pPr>
      <w:r w:rsidRPr="00F6349E">
        <w:t xml:space="preserve">Na liturgiji u Crkvi Uspenja Presvete Bogorodice u Nišu uručili smo božićne paketiće deci koja su se pričestila. Svako dete je dobilo paketić sa slatkišima i igračkom. </w:t>
      </w:r>
    </w:p>
    <w:p w:rsidR="008C3D88" w:rsidRPr="00F6349E" w:rsidRDefault="008C3D88" w:rsidP="006A2831">
      <w:pPr>
        <w:pStyle w:val="NewsletterBody"/>
      </w:pPr>
      <w:r w:rsidRPr="00F6349E">
        <w:rPr>
          <w:i/>
        </w:rPr>
        <w:t>“</w:t>
      </w:r>
      <w:r w:rsidR="00F6349E" w:rsidRPr="00F6349E">
        <w:rPr>
          <w:i/>
        </w:rPr>
        <w:t>Nema veće</w:t>
      </w:r>
      <w:r w:rsidRPr="00F6349E">
        <w:rPr>
          <w:i/>
        </w:rPr>
        <w:t xml:space="preserve"> radosti nego kada </w:t>
      </w:r>
      <w:r w:rsidR="00F6349E" w:rsidRPr="00F6349E">
        <w:rPr>
          <w:i/>
        </w:rPr>
        <w:t>pomognete svom narodu</w:t>
      </w:r>
      <w:r w:rsidRPr="00F6349E">
        <w:rPr>
          <w:i/>
        </w:rPr>
        <w:t>. Ja se nadam da će im ova uspomena ostati u sećanju. Decu moramo da vraćamo Crkvi”-</w:t>
      </w:r>
      <w:r w:rsidRPr="00F6349E">
        <w:t xml:space="preserve"> izjavio je gospodin Jovan Milić, osnivač naše organizacije.</w:t>
      </w:r>
    </w:p>
    <w:p w:rsidR="008C3D88" w:rsidRDefault="00F6349E" w:rsidP="006A2831">
      <w:pPr>
        <w:pStyle w:val="NewsletterBody"/>
        <w:rPr>
          <w:b/>
          <w:sz w:val="24"/>
        </w:rPr>
      </w:pPr>
      <w:r>
        <w:rPr>
          <w:noProof/>
          <w:lang w:val="sr-Latn-RS" w:eastAsia="sr-Latn-RS"/>
        </w:rPr>
        <w:drawing>
          <wp:anchor distT="0" distB="0" distL="114300" distR="114300" simplePos="0" relativeHeight="251757568" behindDoc="0" locked="0" layoutInCell="1" allowOverlap="1" wp14:anchorId="615F40CE" wp14:editId="1E46159A">
            <wp:simplePos x="0" y="0"/>
            <wp:positionH relativeFrom="column">
              <wp:posOffset>276225</wp:posOffset>
            </wp:positionH>
            <wp:positionV relativeFrom="paragraph">
              <wp:posOffset>31750</wp:posOffset>
            </wp:positionV>
            <wp:extent cx="2714625" cy="2035035"/>
            <wp:effectExtent l="0" t="0" r="0" b="3810"/>
            <wp:wrapNone/>
            <wp:docPr id="71" name="Picture 71" descr="https://findraoul.weebly.com/uploads/1/5/5/1/15518852/b_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indraoul.weebly.com/uploads/1/5/5/1/15518852/b_4_orig.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4625" cy="203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F6349E" w:rsidRDefault="00F6349E" w:rsidP="006A2831">
      <w:pPr>
        <w:pStyle w:val="NewsletterBody"/>
        <w:rPr>
          <w:b/>
          <w:sz w:val="24"/>
        </w:rPr>
      </w:pPr>
    </w:p>
    <w:p w:rsidR="008C3D88" w:rsidRPr="008C3D88" w:rsidRDefault="008C3D88" w:rsidP="008C3D88">
      <w:pPr>
        <w:pStyle w:val="NewsletterBody"/>
        <w:jc w:val="center"/>
        <w:rPr>
          <w:i/>
          <w:sz w:val="24"/>
        </w:rPr>
      </w:pPr>
      <w:r w:rsidRPr="008C3D88">
        <w:rPr>
          <w:i/>
          <w:sz w:val="24"/>
        </w:rPr>
        <w:t>Slika: Deca razgledaju paketiće</w:t>
      </w:r>
    </w:p>
    <w:p w:rsidR="008C3D88" w:rsidRDefault="008C3D88" w:rsidP="008C3D88">
      <w:pPr>
        <w:pStyle w:val="NewsletterBody"/>
        <w:jc w:val="center"/>
        <w:rPr>
          <w:b/>
          <w:sz w:val="24"/>
        </w:rPr>
      </w:pPr>
      <w:r>
        <w:rPr>
          <w:b/>
          <w:sz w:val="24"/>
        </w:rPr>
        <w:lastRenderedPageBreak/>
        <w:t>Potrebna je pomoć samohranoj majci iz Lebana!</w:t>
      </w:r>
    </w:p>
    <w:p w:rsidR="008C3D88" w:rsidRDefault="008C3D88" w:rsidP="006A2831">
      <w:pPr>
        <w:pStyle w:val="NewsletterBody"/>
        <w:rPr>
          <w:b/>
          <w:sz w:val="24"/>
        </w:rPr>
      </w:pPr>
      <w:r>
        <w:t xml:space="preserve">Potrebna je pomoć mladoj samohranoj majci iz Lebana. </w:t>
      </w:r>
      <w:r w:rsidRPr="00D51A18">
        <w:rPr>
          <w:b/>
        </w:rPr>
        <w:t>Miljana Marković</w:t>
      </w:r>
      <w:r>
        <w:t xml:space="preserve"> živi u kućerku sa dvoje dece u Lebanu. Došli su do te faze, da trenutno nemaju bebama za mleko. Molimo sve naše prijatelje i partnere da pomognu. Bilo kakva pomoć je dobro došla. Donacije možete slati na:</w:t>
      </w:r>
      <w:r>
        <w:br/>
        <w:t xml:space="preserve">Miljana Marković, Gavrila Principa br.1,16230 </w:t>
      </w:r>
      <w:r w:rsidR="00D51A18">
        <w:t xml:space="preserve">Lebane, br.telefona: 0613088790. </w:t>
      </w:r>
      <w:r>
        <w:t>Novčane donacije možete izvršiti na njen žiro račun: TR 205900102127083021</w:t>
      </w:r>
      <w:r>
        <w:br/>
        <w:t>Molimo Vas, budite humani i pomozite ovoj majci!</w:t>
      </w:r>
    </w:p>
    <w:p w:rsidR="008C3D88" w:rsidRDefault="00D51A18" w:rsidP="006A2831">
      <w:pPr>
        <w:pStyle w:val="NewsletterBody"/>
        <w:rPr>
          <w:b/>
          <w:sz w:val="24"/>
        </w:rPr>
      </w:pPr>
      <w:r>
        <w:rPr>
          <w:noProof/>
          <w:lang w:val="sr-Latn-RS" w:eastAsia="sr-Latn-RS"/>
        </w:rPr>
        <w:drawing>
          <wp:anchor distT="0" distB="0" distL="114300" distR="114300" simplePos="0" relativeHeight="251758592" behindDoc="0" locked="0" layoutInCell="1" allowOverlap="1">
            <wp:simplePos x="0" y="0"/>
            <wp:positionH relativeFrom="column">
              <wp:posOffset>0</wp:posOffset>
            </wp:positionH>
            <wp:positionV relativeFrom="paragraph">
              <wp:posOffset>-4445</wp:posOffset>
            </wp:positionV>
            <wp:extent cx="3228975" cy="5381625"/>
            <wp:effectExtent l="0" t="0" r="9525" b="9525"/>
            <wp:wrapNone/>
            <wp:docPr id="72" name="Picture 7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8975" cy="538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Pr="00D51A18" w:rsidRDefault="00D51A18" w:rsidP="00D51A18">
      <w:pPr>
        <w:pStyle w:val="NewsletterBody"/>
        <w:jc w:val="center"/>
        <w:rPr>
          <w:i/>
          <w:sz w:val="24"/>
        </w:rPr>
      </w:pPr>
      <w:r w:rsidRPr="00D51A18">
        <w:rPr>
          <w:i/>
          <w:sz w:val="24"/>
        </w:rPr>
        <w:t>Slika: Miljana sa svojom decom</w:t>
      </w:r>
    </w:p>
    <w:p w:rsidR="008C3D88" w:rsidRDefault="008C3D88" w:rsidP="006A2831">
      <w:pPr>
        <w:pStyle w:val="NewsletterBody"/>
        <w:rPr>
          <w:b/>
          <w:sz w:val="24"/>
        </w:rPr>
      </w:pPr>
    </w:p>
    <w:p w:rsidR="008C3D88" w:rsidRDefault="00D51A18" w:rsidP="00D51A18">
      <w:pPr>
        <w:pStyle w:val="NewsletterBody"/>
        <w:jc w:val="center"/>
        <w:rPr>
          <w:b/>
          <w:sz w:val="24"/>
        </w:rPr>
      </w:pPr>
      <w:r>
        <w:rPr>
          <w:b/>
          <w:sz w:val="24"/>
        </w:rPr>
        <w:lastRenderedPageBreak/>
        <w:t>Humanitarni concert za lečenje male Nikoline Ranđelović</w:t>
      </w:r>
    </w:p>
    <w:p w:rsidR="00D51A18" w:rsidRPr="00F6349E" w:rsidRDefault="00D51A18" w:rsidP="00D51A18">
      <w:pPr>
        <w:pStyle w:val="NormalWeb"/>
        <w:jc w:val="both"/>
        <w:rPr>
          <w:sz w:val="22"/>
        </w:rPr>
      </w:pPr>
      <w:r w:rsidRPr="00F6349E">
        <w:rPr>
          <w:sz w:val="22"/>
        </w:rPr>
        <w:t>Savet za humanitarne aktivnosti i Savet za socijalna pitanja niške Kancelarije za mlade u saradnji sa Simfonijskim orkestrom, organizovali su humanitarni koncert „Mladi za Nikolinu“. Koncert je održan u petak, 23.2.2018. u Sali Simfonijskog orkestra.</w:t>
      </w:r>
    </w:p>
    <w:p w:rsidR="00D51A18" w:rsidRPr="00F6349E" w:rsidRDefault="00D51A18" w:rsidP="00D51A18">
      <w:pPr>
        <w:pStyle w:val="NormalWeb"/>
        <w:jc w:val="both"/>
        <w:rPr>
          <w:sz w:val="22"/>
        </w:rPr>
      </w:pPr>
      <w:r w:rsidRPr="00F6349E">
        <w:rPr>
          <w:rStyle w:val="Emphasis"/>
          <w:sz w:val="22"/>
        </w:rPr>
        <w:t>„Kao organizatori smo prezadovoljni koncertom. Kao što vidite sala je mala da primi sve one zainteresovane što je dobro. Nišlije su ponovo pokazale svoju humanost. Trudili smo se da sve bude kako treba i nadam se da su nišlije zainteresovane“</w:t>
      </w:r>
      <w:r w:rsidRPr="00F6349E">
        <w:rPr>
          <w:sz w:val="22"/>
        </w:rPr>
        <w:t xml:space="preserve"> – izjavio je Jovan Milić, koordiantor Saveta za humanitarne aktivnosti</w:t>
      </w:r>
      <w:r w:rsidR="00F6349E">
        <w:rPr>
          <w:sz w:val="22"/>
        </w:rPr>
        <w:t xml:space="preserve"> i osnivač HO „Nađi Raula“</w:t>
      </w:r>
      <w:r w:rsidRPr="00F6349E">
        <w:rPr>
          <w:sz w:val="22"/>
        </w:rPr>
        <w:t>.</w:t>
      </w:r>
    </w:p>
    <w:p w:rsidR="00D51A18" w:rsidRPr="00F6349E" w:rsidRDefault="00D51A18" w:rsidP="00D51A18">
      <w:pPr>
        <w:pStyle w:val="NormalWeb"/>
        <w:jc w:val="both"/>
        <w:rPr>
          <w:sz w:val="22"/>
        </w:rPr>
      </w:pPr>
      <w:r w:rsidRPr="00F6349E">
        <w:rPr>
          <w:sz w:val="22"/>
        </w:rPr>
        <w:t>Na koncertu su nastupili dečiji horovi: Čarobna Nota, Sretenje, Čarolija, Hor OŠ „Ćele kula“ i mnogi drugi. Poseban nastup su imali mali folkloraši iz ANIP Mozaik, a prisutnima su se predstavile i mlade niške zvezdice Đorđe Marković, Todor Kitanović, dok je posebno oduševljenje kod publike izazvao nastup Roka Blaževića, pobednika treće sezone Zvezdica.</w:t>
      </w:r>
    </w:p>
    <w:p w:rsidR="00D51A18" w:rsidRPr="00F6349E" w:rsidRDefault="00D51A18" w:rsidP="00D51A18">
      <w:pPr>
        <w:pStyle w:val="NormalWeb"/>
        <w:jc w:val="both"/>
        <w:rPr>
          <w:sz w:val="22"/>
        </w:rPr>
      </w:pPr>
      <w:r w:rsidRPr="00F6349E">
        <w:rPr>
          <w:sz w:val="22"/>
        </w:rPr>
        <w:t>Koncertu je prisustvovao i Gradonačelnik Niša gospodin Darko Bulatović, koji je na koncert došao pravo iz Beograda, gde je bio na štandu Niša na tradicionalnom sajmu turizma.</w:t>
      </w:r>
    </w:p>
    <w:p w:rsidR="00D51A18" w:rsidRPr="00F6349E" w:rsidRDefault="00D51A18" w:rsidP="00D51A18">
      <w:pPr>
        <w:pStyle w:val="NormalWeb"/>
        <w:jc w:val="both"/>
        <w:rPr>
          <w:sz w:val="22"/>
        </w:rPr>
      </w:pPr>
      <w:r w:rsidRPr="00F6349E">
        <w:rPr>
          <w:rStyle w:val="Emphasis"/>
          <w:sz w:val="22"/>
        </w:rPr>
        <w:t>„Kao idejni tvorac ovog događaja želela sam pre svega da pomognem Nikolini kako znam i umem. Onda sam kontaktirala Stevana Živkovića, koji me je dalje uputio na Jovana, koji je imao sluha i tako smo napravili ovaj događaj. Radili smo kao tim prethodnih par nedelja i dobili zaista divan koncert“</w:t>
      </w:r>
      <w:r w:rsidRPr="00F6349E">
        <w:rPr>
          <w:sz w:val="22"/>
        </w:rPr>
        <w:t xml:space="preserve"> – izjavila je Emilija Jovanovski, idejni tvorac koncerta, inače članica Saveta za humanitarne aktivnosti.</w:t>
      </w:r>
    </w:p>
    <w:p w:rsidR="00D51A18" w:rsidRPr="00F6349E" w:rsidRDefault="00D51A18" w:rsidP="00D51A18">
      <w:pPr>
        <w:pStyle w:val="NormalWeb"/>
        <w:jc w:val="both"/>
        <w:rPr>
          <w:sz w:val="22"/>
        </w:rPr>
      </w:pPr>
      <w:r w:rsidRPr="00F6349E">
        <w:rPr>
          <w:sz w:val="22"/>
        </w:rPr>
        <w:t>Na kraju koncerta dodeljene su i zahvalnice, a prisutnima je rečeno koliko je prikupljeno za lečenje male Nikoline.</w:t>
      </w:r>
    </w:p>
    <w:p w:rsidR="00D51A18" w:rsidRPr="00F6349E" w:rsidRDefault="00D51A18" w:rsidP="00D51A18">
      <w:pPr>
        <w:pStyle w:val="NormalWeb"/>
        <w:jc w:val="both"/>
        <w:rPr>
          <w:sz w:val="22"/>
        </w:rPr>
      </w:pPr>
      <w:r w:rsidRPr="00F6349E">
        <w:rPr>
          <w:rStyle w:val="Emphasis"/>
          <w:sz w:val="22"/>
        </w:rPr>
        <w:t>„Prikupili smo ukupno 100.680 RSD i taj novac uplaćujemo odmah u subutu, budući da Nikolina u ponedeljak putuje za Ameriku“</w:t>
      </w:r>
      <w:r w:rsidRPr="00F6349E">
        <w:rPr>
          <w:sz w:val="22"/>
        </w:rPr>
        <w:t xml:space="preserve"> – zaključuje Jovan.</w:t>
      </w:r>
    </w:p>
    <w:p w:rsidR="00D51A18" w:rsidRPr="00F6349E" w:rsidRDefault="00D51A18" w:rsidP="00D51A18">
      <w:pPr>
        <w:pStyle w:val="NormalWeb"/>
        <w:jc w:val="both"/>
        <w:rPr>
          <w:sz w:val="22"/>
        </w:rPr>
      </w:pPr>
      <w:r w:rsidRPr="00F6349E">
        <w:rPr>
          <w:rStyle w:val="Strong"/>
          <w:rFonts w:eastAsiaTheme="majorEastAsia"/>
          <w:sz w:val="22"/>
        </w:rPr>
        <w:t xml:space="preserve">Podsećamo da Nikolini možete pomoći putem fondacije „Budi human“ upisom 431 i slanjem SMS-a </w:t>
      </w:r>
      <w:r w:rsidRPr="00F6349E">
        <w:rPr>
          <w:rStyle w:val="Strong"/>
          <w:rFonts w:eastAsiaTheme="majorEastAsia"/>
          <w:sz w:val="22"/>
        </w:rPr>
        <w:lastRenderedPageBreak/>
        <w:t>na 3030, zatim uplatom na dinarski ili devizni račun, kao i putem linka e-doniraj.</w:t>
      </w:r>
    </w:p>
    <w:p w:rsidR="00D51A18" w:rsidRPr="00F6349E" w:rsidRDefault="00D51A18" w:rsidP="00D51A18">
      <w:pPr>
        <w:pStyle w:val="NormalWeb"/>
        <w:jc w:val="both"/>
        <w:rPr>
          <w:sz w:val="22"/>
        </w:rPr>
      </w:pPr>
      <w:r w:rsidRPr="00F6349E">
        <w:rPr>
          <w:rStyle w:val="Strong"/>
          <w:rFonts w:eastAsiaTheme="majorEastAsia"/>
          <w:sz w:val="22"/>
        </w:rPr>
        <w:t>Dinarski: 160-492871-34</w:t>
      </w:r>
    </w:p>
    <w:p w:rsidR="00D51A18" w:rsidRPr="00F6349E" w:rsidRDefault="00D51A18" w:rsidP="00D51A18">
      <w:pPr>
        <w:pStyle w:val="NormalWeb"/>
        <w:jc w:val="both"/>
        <w:rPr>
          <w:sz w:val="22"/>
        </w:rPr>
      </w:pPr>
      <w:r w:rsidRPr="00F6349E">
        <w:rPr>
          <w:rStyle w:val="Strong"/>
          <w:rFonts w:eastAsiaTheme="majorEastAsia"/>
          <w:sz w:val="22"/>
        </w:rPr>
        <w:t>Devizni: 00-540-0002490.5</w:t>
      </w:r>
    </w:p>
    <w:p w:rsidR="00D51A18" w:rsidRPr="00F6349E" w:rsidRDefault="00D51A18" w:rsidP="00D51A18">
      <w:pPr>
        <w:pStyle w:val="NormalWeb"/>
        <w:jc w:val="both"/>
        <w:rPr>
          <w:sz w:val="22"/>
        </w:rPr>
      </w:pPr>
      <w:r w:rsidRPr="00F6349E">
        <w:rPr>
          <w:rStyle w:val="Strong"/>
          <w:rFonts w:eastAsiaTheme="majorEastAsia"/>
          <w:sz w:val="22"/>
        </w:rPr>
        <w:t>IBAN broj: RS35160005400002490572</w:t>
      </w:r>
    </w:p>
    <w:p w:rsidR="00D51A18" w:rsidRDefault="00D51A18" w:rsidP="00D51A18">
      <w:pPr>
        <w:pStyle w:val="NewsletterBody"/>
        <w:rPr>
          <w:b/>
          <w:sz w:val="24"/>
        </w:rPr>
      </w:pPr>
      <w:r>
        <w:rPr>
          <w:noProof/>
          <w:lang w:val="sr-Latn-RS" w:eastAsia="sr-Latn-RS"/>
        </w:rPr>
        <w:drawing>
          <wp:anchor distT="0" distB="0" distL="114300" distR="114300" simplePos="0" relativeHeight="251759616" behindDoc="0" locked="0" layoutInCell="1" allowOverlap="1" wp14:anchorId="78BAF662" wp14:editId="378B0A60">
            <wp:simplePos x="0" y="0"/>
            <wp:positionH relativeFrom="column">
              <wp:posOffset>0</wp:posOffset>
            </wp:positionH>
            <wp:positionV relativeFrom="paragraph">
              <wp:posOffset>635</wp:posOffset>
            </wp:positionV>
            <wp:extent cx="3228975" cy="2144241"/>
            <wp:effectExtent l="0" t="0" r="0" b="8890"/>
            <wp:wrapNone/>
            <wp:docPr id="73" name="Picture 73" descr="http://materijal.gradskiportal018.rs/2018/02/3-1-640x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aterijal.gradskiportal018.rs/2018/02/3-1-640x42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8975" cy="2144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A18" w:rsidRDefault="00D51A18" w:rsidP="00D51A18">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D51A18">
      <w:pPr>
        <w:pStyle w:val="NewsletterBody"/>
        <w:jc w:val="center"/>
        <w:rPr>
          <w:i/>
          <w:sz w:val="24"/>
        </w:rPr>
      </w:pPr>
      <w:r w:rsidRPr="00D51A18">
        <w:rPr>
          <w:i/>
          <w:sz w:val="24"/>
        </w:rPr>
        <w:t>Slika: Jovan Milić sa volonterima i prijateljima</w:t>
      </w:r>
    </w:p>
    <w:p w:rsidR="00F6349E" w:rsidRPr="00D51A18" w:rsidRDefault="00F6349E" w:rsidP="00D51A18">
      <w:pPr>
        <w:pStyle w:val="NewsletterBody"/>
        <w:jc w:val="center"/>
        <w:rPr>
          <w:i/>
          <w:sz w:val="24"/>
        </w:rPr>
      </w:pPr>
    </w:p>
    <w:p w:rsidR="00D51A18" w:rsidRDefault="00D51A18" w:rsidP="006A2831">
      <w:pPr>
        <w:pStyle w:val="NewsletterBody"/>
        <w:rPr>
          <w:b/>
          <w:sz w:val="24"/>
        </w:rPr>
      </w:pPr>
      <w:r>
        <w:rPr>
          <w:noProof/>
          <w:lang w:val="sr-Latn-RS" w:eastAsia="sr-Latn-RS"/>
        </w:rPr>
        <w:drawing>
          <wp:anchor distT="0" distB="0" distL="114300" distR="114300" simplePos="0" relativeHeight="251760640" behindDoc="0" locked="0" layoutInCell="1" allowOverlap="1" wp14:anchorId="6C19E78E" wp14:editId="38D514E5">
            <wp:simplePos x="0" y="0"/>
            <wp:positionH relativeFrom="column">
              <wp:posOffset>0</wp:posOffset>
            </wp:positionH>
            <wp:positionV relativeFrom="paragraph">
              <wp:posOffset>2540</wp:posOffset>
            </wp:positionV>
            <wp:extent cx="3228975" cy="2142971"/>
            <wp:effectExtent l="0" t="0" r="0" b="0"/>
            <wp:wrapNone/>
            <wp:docPr id="74" name="Picture 74" descr="Резултат слика за mladi za nikolinu 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зултат слика за mladi za nikolinu n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8975" cy="2142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Pr="00D51A18" w:rsidRDefault="007E7F5A" w:rsidP="00D51A18">
      <w:pPr>
        <w:pStyle w:val="NewsletterBody"/>
        <w:jc w:val="center"/>
        <w:rPr>
          <w:i/>
          <w:sz w:val="24"/>
        </w:rPr>
      </w:pPr>
      <w:r>
        <w:rPr>
          <w:noProof/>
          <w:lang w:val="sr-Latn-RS" w:eastAsia="sr-Latn-RS"/>
        </w:rPr>
        <w:drawing>
          <wp:anchor distT="0" distB="0" distL="114300" distR="114300" simplePos="0" relativeHeight="251792384" behindDoc="0" locked="0" layoutInCell="1" allowOverlap="1" wp14:anchorId="43CA25D3" wp14:editId="3D19F901">
            <wp:simplePos x="0" y="0"/>
            <wp:positionH relativeFrom="margin">
              <wp:posOffset>3997694</wp:posOffset>
            </wp:positionH>
            <wp:positionV relativeFrom="paragraph">
              <wp:posOffset>242349</wp:posOffset>
            </wp:positionV>
            <wp:extent cx="2647507" cy="1981328"/>
            <wp:effectExtent l="0" t="0" r="635" b="0"/>
            <wp:wrapNone/>
            <wp:docPr id="8" name="Picture 8" descr="Резултат слика за mladi za nikolinu 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mladi za nikolinu ni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7507" cy="1981328"/>
                    </a:xfrm>
                    <a:prstGeom prst="rect">
                      <a:avLst/>
                    </a:prstGeom>
                    <a:noFill/>
                    <a:ln>
                      <a:noFill/>
                    </a:ln>
                  </pic:spPr>
                </pic:pic>
              </a:graphicData>
            </a:graphic>
            <wp14:sizeRelH relativeFrom="page">
              <wp14:pctWidth>0</wp14:pctWidth>
            </wp14:sizeRelH>
            <wp14:sizeRelV relativeFrom="page">
              <wp14:pctHeight>0</wp14:pctHeight>
            </wp14:sizeRelV>
          </wp:anchor>
        </w:drawing>
      </w:r>
      <w:r w:rsidR="00D51A18" w:rsidRPr="00D51A18">
        <w:rPr>
          <w:i/>
          <w:sz w:val="24"/>
        </w:rPr>
        <w:t>Slika: Nastup dečijeg hora “Leptirići”</w:t>
      </w:r>
    </w:p>
    <w:p w:rsidR="00D51A18" w:rsidRDefault="00D51A18" w:rsidP="006A2831">
      <w:pPr>
        <w:pStyle w:val="NewsletterBody"/>
        <w:rPr>
          <w:b/>
          <w:sz w:val="24"/>
        </w:rPr>
      </w:pPr>
    </w:p>
    <w:p w:rsidR="00F6349E" w:rsidRDefault="00F6349E" w:rsidP="006A2831">
      <w:pPr>
        <w:pStyle w:val="NewsletterBody"/>
        <w:rPr>
          <w:b/>
          <w:sz w:val="24"/>
        </w:rPr>
      </w:pPr>
    </w:p>
    <w:p w:rsidR="00F6349E" w:rsidRDefault="00F6349E" w:rsidP="006A2831">
      <w:pPr>
        <w:pStyle w:val="NewsletterBody"/>
        <w:rPr>
          <w:b/>
          <w:sz w:val="24"/>
        </w:rPr>
      </w:pPr>
    </w:p>
    <w:p w:rsidR="00D51A18" w:rsidRDefault="00D51A18" w:rsidP="006A2831">
      <w:pPr>
        <w:pStyle w:val="NewsletterBody"/>
        <w:rPr>
          <w:b/>
          <w:sz w:val="24"/>
        </w:rPr>
      </w:pPr>
    </w:p>
    <w:p w:rsidR="00D51A18" w:rsidRDefault="00D51A18" w:rsidP="00D51A18">
      <w:pPr>
        <w:pStyle w:val="NewsletterBody"/>
        <w:jc w:val="center"/>
        <w:rPr>
          <w:b/>
          <w:sz w:val="24"/>
        </w:rPr>
      </w:pPr>
      <w:r>
        <w:rPr>
          <w:b/>
          <w:sz w:val="24"/>
        </w:rPr>
        <w:lastRenderedPageBreak/>
        <w:t>Održan četvrti forum mladih naučnika</w:t>
      </w:r>
    </w:p>
    <w:p w:rsidR="00D51A18" w:rsidRDefault="00D51A18" w:rsidP="00D51A18">
      <w:pPr>
        <w:pStyle w:val="NewsletterBody"/>
        <w:jc w:val="center"/>
        <w:rPr>
          <w:b/>
          <w:sz w:val="24"/>
        </w:rPr>
      </w:pPr>
      <w:r>
        <w:rPr>
          <w:b/>
          <w:sz w:val="24"/>
        </w:rPr>
        <w:t>Država domaćin: Meksiko</w:t>
      </w:r>
    </w:p>
    <w:p w:rsidR="00D51A18" w:rsidRPr="00D51A18" w:rsidRDefault="00D51A18" w:rsidP="006A2831">
      <w:pPr>
        <w:pStyle w:val="NewsletterBody"/>
        <w:rPr>
          <w:sz w:val="24"/>
        </w:rPr>
      </w:pPr>
      <w:r>
        <w:t>Popularizacija nauke među mladima bila je glavna tema IV Foruma mladih naučnika, koji je održan u velikoj Sali Univerziteta u Nišu. Među panelistima bili su mladi talenti i naučnici, među kojima i Đorđe Ogrizović, najbolji mladi naučnik na svetu i student Tehničko – metalurškog fakulteta, Univerziteta u Beogradu.</w:t>
      </w:r>
      <w:r>
        <w:br/>
      </w:r>
      <w:r>
        <w:rPr>
          <w:rStyle w:val="Emphasis"/>
        </w:rPr>
        <w:t>„Veliko mi je zadovoljstvo da sam učesnik konferencije i uvek se radujem kada dođem u Niš. Svoju prvu republičku nagradu sam osvojio u Nišu i to iz istorije„</w:t>
      </w:r>
      <w:r>
        <w:t xml:space="preserve"> – kaže Đorđe i nastavlja: </w:t>
      </w:r>
      <w:r>
        <w:rPr>
          <w:rStyle w:val="Emphasis"/>
        </w:rPr>
        <w:t>„Bavim se zaštitom životne sredine. Najveće nagrade iz te oblasti su dve zlatne medalje na svetskim olimpijadama mladih naučnika u Nemačkoj i Rumuniji i najveća nagrada Svetske organizacije za zaštitu intelektualne svojine 2016. godine. Titula jeste laskava, ali mislim da u životu još imam mesta za napredak. Planiram da se bavim istraživačkim radom na master i doktorskim studijama“ –</w:t>
      </w:r>
      <w:r>
        <w:t xml:space="preserve"> zaključuje Đorđe.</w:t>
      </w:r>
      <w:r>
        <w:br/>
        <w:t>Inače, Đorđe je dobitnik dve zlatne medalje na svetskim Olimpijadama mladih naučnika i pored niških talenata predstavio se mladim naučnicima na IV Forumu mladih naučnika u Nišu. Forum su svečano otvorili ambasador Meksika u Srbiji, Marko Antonio Garsija Blanko i gradonačelnik Niša, Darko Bulatović, koji je istakao važnost održavanja ovakvog događaja u Nišu.</w:t>
      </w:r>
      <w:r>
        <w:br/>
      </w:r>
      <w:r>
        <w:rPr>
          <w:rStyle w:val="Emphasis"/>
        </w:rPr>
        <w:t>„Vrata Gradske kuće su otvorena za sve mlade i kreativne ljude. Mi smo tu da podržavamo ovaj i slične događaje, a vi mladi je potrebno samo da nas pozovete“ –</w:t>
      </w:r>
      <w:r>
        <w:t xml:space="preserve"> izjavio je on na svečanom otvaranju i pohvalio sve mlade ljude koji se bave aktivizmom.</w:t>
      </w:r>
      <w:r>
        <w:br/>
        <w:t>U okviru svečanog otvaranja foruma predstavljen je i film „Oni dolaze“ u kome su prikazana tri najbolja mlada talenta iz Srbije i tri najbolja mlada talenta iz Meksika.</w:t>
      </w:r>
      <w:r>
        <w:br/>
      </w:r>
      <w:r>
        <w:rPr>
          <w:rStyle w:val="Emphasis"/>
        </w:rPr>
        <w:t>„Danas želimo da mladima uživo predstavimo prave idole, uspešne mlade ljude. Nažalost, naši mladi na televiziji mogu da gledaju rijaliti igrače i neke jutjubere koji i ne bi trebalo da im budu uzori. Ja se nadam da smo danas uspeli da im predstavimo prave uzore“</w:t>
      </w:r>
      <w:r>
        <w:t>  - izjavio je Jovan Milić, idejni tvorac foruma.</w:t>
      </w:r>
      <w:r>
        <w:br/>
        <w:t>Svake godine određena država predstavlja svoj obrazovni sistem, a ove godine domaćin skupa u Nišu bila je država Meksiko. Zainteresovani su mogli da čuju programe preko kojih mogu da odu u ovu zemlju, kako dodatno se edukuju, a kasnije svoje znanje vrate u Srbiju.</w:t>
      </w:r>
      <w:r>
        <w:br/>
      </w:r>
      <w:r>
        <w:rPr>
          <w:rStyle w:val="Emphasis"/>
        </w:rPr>
        <w:t xml:space="preserve">„Ambasada i moja država Meksiko podržavaju na svaki način sve kulturne i prosvetne aktivnosti u Srbiji i to je </w:t>
      </w:r>
      <w:r>
        <w:rPr>
          <w:rStyle w:val="Emphasis"/>
        </w:rPr>
        <w:lastRenderedPageBreak/>
        <w:t xml:space="preserve">jedan od razloga zbog kojih smo ovde. Forum mladih naučnika koji se održava u Nišu postao je nadaleko čuven i poznat, a da je tako potvrđuje i činjenica da se održava već četvrti put. Prethodnih godina su učestvovale i druge Ambasade, a to je podstaklo i nas da podržimo mlade naučnike„ </w:t>
      </w:r>
      <w:r>
        <w:t>– izjavio je Marko Antonio Garsija Blanko, Ambasador Meksika u Srbiji.</w:t>
      </w:r>
      <w:r>
        <w:br/>
        <w:t>Ispred lokalne samouprave na otvaranju Foruma obratila se i Marina Kostić, sekretarka Sekretarijata za obrazovanje:</w:t>
      </w:r>
      <w:r>
        <w:br/>
      </w:r>
      <w:r>
        <w:rPr>
          <w:rStyle w:val="Emphasis"/>
        </w:rPr>
        <w:t>„Ispred lokalne samouprave mogu sa velikim zadovoljstvom da kažem da će Grad Niš i ubuduće da podržava ovu manifestaciju i druge akcije i ideje. Ideja je da se okupljanjem mladih talenata ulaže u njih, da neka nova znanja pokupe u inostranstvu, ali sa tendencijom da nam se vrate i da grade svoju budućnost u zemlji iz koje su potekli. Ovo je prilika da iskažu sve svoje ideje, inovativnost i kreativnost, a sve u cilju razvoja nauke i istraživačkom rada u našem Gradu i našoj zemlji.“</w:t>
      </w:r>
    </w:p>
    <w:p w:rsidR="00D51A18" w:rsidRDefault="00D51A18" w:rsidP="006A2831">
      <w:pPr>
        <w:pStyle w:val="NewsletterBody"/>
        <w:rPr>
          <w:b/>
          <w:sz w:val="24"/>
        </w:rPr>
      </w:pPr>
      <w:r>
        <w:rPr>
          <w:noProof/>
          <w:lang w:val="sr-Latn-RS" w:eastAsia="sr-Latn-RS"/>
        </w:rPr>
        <w:drawing>
          <wp:anchor distT="0" distB="0" distL="114300" distR="114300" simplePos="0" relativeHeight="251761664" behindDoc="0" locked="0" layoutInCell="1" allowOverlap="1">
            <wp:simplePos x="0" y="0"/>
            <wp:positionH relativeFrom="column">
              <wp:posOffset>0</wp:posOffset>
            </wp:positionH>
            <wp:positionV relativeFrom="paragraph">
              <wp:posOffset>-3175</wp:posOffset>
            </wp:positionV>
            <wp:extent cx="3228975" cy="2151672"/>
            <wp:effectExtent l="0" t="0" r="0" b="1270"/>
            <wp:wrapNone/>
            <wp:docPr id="75" name="Picture 7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8975" cy="2151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7E7F5A" w:rsidRDefault="007E7F5A" w:rsidP="00D51A18">
      <w:pPr>
        <w:pStyle w:val="NewsletterBody"/>
        <w:jc w:val="center"/>
        <w:rPr>
          <w:i/>
          <w:sz w:val="24"/>
        </w:rPr>
      </w:pPr>
    </w:p>
    <w:p w:rsidR="00D51A18" w:rsidRPr="00D51A18" w:rsidRDefault="00D51A18" w:rsidP="00D51A18">
      <w:pPr>
        <w:pStyle w:val="NewsletterBody"/>
        <w:jc w:val="center"/>
        <w:rPr>
          <w:i/>
          <w:sz w:val="24"/>
        </w:rPr>
      </w:pPr>
      <w:r w:rsidRPr="00D51A18">
        <w:rPr>
          <w:i/>
          <w:sz w:val="24"/>
        </w:rPr>
        <w:t>Slika: Forum mladih naučnika</w:t>
      </w:r>
    </w:p>
    <w:p w:rsidR="00D51A18" w:rsidRDefault="00D51A18" w:rsidP="006A2831">
      <w:pPr>
        <w:pStyle w:val="NewsletterBody"/>
        <w:rPr>
          <w:b/>
          <w:sz w:val="24"/>
        </w:rPr>
      </w:pPr>
      <w:r>
        <w:rPr>
          <w:noProof/>
          <w:lang w:val="sr-Latn-RS" w:eastAsia="sr-Latn-RS"/>
        </w:rPr>
        <w:drawing>
          <wp:anchor distT="0" distB="0" distL="114300" distR="114300" simplePos="0" relativeHeight="251762688" behindDoc="0" locked="0" layoutInCell="1" allowOverlap="1">
            <wp:simplePos x="0" y="0"/>
            <wp:positionH relativeFrom="column">
              <wp:posOffset>0</wp:posOffset>
            </wp:positionH>
            <wp:positionV relativeFrom="paragraph">
              <wp:posOffset>-1905</wp:posOffset>
            </wp:positionV>
            <wp:extent cx="3228975" cy="2151672"/>
            <wp:effectExtent l="0" t="0" r="0" b="1270"/>
            <wp:wrapNone/>
            <wp:docPr id="76" name="Picture 7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28975" cy="2151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D51A18">
      <w:pPr>
        <w:pStyle w:val="NewsletterBody"/>
        <w:jc w:val="center"/>
        <w:rPr>
          <w:b/>
          <w:sz w:val="24"/>
        </w:rPr>
      </w:pPr>
      <w:r>
        <w:rPr>
          <w:b/>
          <w:sz w:val="24"/>
        </w:rPr>
        <w:lastRenderedPageBreak/>
        <w:t>Pomoć za porodicu Smiljković Nikolić</w:t>
      </w:r>
    </w:p>
    <w:p w:rsidR="00D51A18" w:rsidRDefault="00D51A18" w:rsidP="00D51A18">
      <w:pPr>
        <w:pStyle w:val="NewsletterBody"/>
      </w:pPr>
      <w:r>
        <w:t>U februaru smo zahvaljujući našim prijateljima sa 15.000 dinara pomogli porodicu Smiljković Nikolić. Svi koji žele da pomognu ovoj porodici, mogu uplatiti bilo koji novčani iznos na sledeći post card račun, budimo humani:</w:t>
      </w:r>
      <w:r>
        <w:br/>
        <w:t>post card br.računa 200 27265812 67 - Nikolić Danijela, Veliko Ropotovo 28367 Ranilug</w:t>
      </w:r>
    </w:p>
    <w:p w:rsidR="00DF7E00" w:rsidRPr="00DF7E00" w:rsidRDefault="00DF7E00" w:rsidP="00DF7E00">
      <w:pPr>
        <w:pStyle w:val="NewsletterBody"/>
        <w:jc w:val="center"/>
        <w:rPr>
          <w:b/>
          <w:sz w:val="24"/>
        </w:rPr>
      </w:pPr>
      <w:r w:rsidRPr="00DF7E00">
        <w:rPr>
          <w:b/>
        </w:rPr>
        <w:t>Pomoć Sabihi iz Novog Pazara</w:t>
      </w:r>
    </w:p>
    <w:p w:rsidR="008C3D88" w:rsidRDefault="00DF7E00" w:rsidP="006A2831">
      <w:pPr>
        <w:pStyle w:val="NewsletterBody"/>
      </w:pPr>
      <w:r>
        <w:rPr>
          <w:sz w:val="24"/>
        </w:rPr>
        <w:t xml:space="preserve">Zahvaljujući divnim humanim ljudima iz Novog Pazara pomogli smo samohranoj majci Sabihi Alić. </w:t>
      </w:r>
      <w:r>
        <w:t>Sabiha Alić živi sa sinom u Novom Pazaru. Sin ima strabizam na desnom oku, te vidi samo 30%. Sabiha živi u iznajmljenom stanju sa troje dece. Pozivamo sve ljude dobre volje da pomognu ovoj majci i ovim mališanima. Njen kontakt telefon je: 0621576939</w:t>
      </w:r>
    </w:p>
    <w:p w:rsidR="00DF7E00" w:rsidRPr="00DF7E00" w:rsidRDefault="00DF7E00" w:rsidP="00DF7E00">
      <w:pPr>
        <w:pStyle w:val="NewsletterBody"/>
        <w:jc w:val="center"/>
        <w:rPr>
          <w:b/>
          <w:sz w:val="24"/>
        </w:rPr>
      </w:pPr>
      <w:r w:rsidRPr="00DF7E00">
        <w:rPr>
          <w:b/>
        </w:rPr>
        <w:t>IT stručnjaci u Nišu</w:t>
      </w:r>
    </w:p>
    <w:p w:rsidR="00D51A18" w:rsidRDefault="00DF7E00" w:rsidP="006A2831">
      <w:pPr>
        <w:pStyle w:val="NewsletterBody"/>
      </w:pPr>
      <w:r>
        <w:t>Naša organizacija je pomogla organizaciju prvog ITKonekt-a u Nišu. Vodeći svetski stručnjaci u oblasti informacionih tehnologija učestvoval</w:t>
      </w:r>
      <w:r w:rsidR="00F6349E">
        <w:t>i</w:t>
      </w:r>
      <w:r>
        <w:t xml:space="preserve"> su na konferenciji u Nišu. Oni su, u gradu gde je rast IT sektora sve veći, preneli svoja iskustva našim stručnjacima.</w:t>
      </w:r>
      <w:r>
        <w:br/>
        <w:t>Informacione tehnologije i internet daju ogromne mogućnosti i malim zemljama da brzo napreduju i razvijaju se. To smatraju svi vodeći stručnjaci - učesnici konferencije u Nišu.</w:t>
      </w:r>
      <w:r>
        <w:br/>
        <w:t>Oni su preneli svoja iskustva našim stručnjacima.</w:t>
      </w:r>
      <w:r>
        <w:br/>
        <w:t>Informacione tehnologije i internet daju ogromne mogućnosti i malim zemljama da brzo napreduju i razvijaju se. To smatraju svi vodeći stručnjaci - učesnici konferencije u Nišu.</w:t>
      </w:r>
      <w:r>
        <w:br/>
      </w:r>
      <w:r w:rsidRPr="00DF7E00">
        <w:rPr>
          <w:i/>
        </w:rPr>
        <w:t xml:space="preserve">"Na ovakvim konferencijama vidim koliko je kod vas veliko interesovanje za IT", </w:t>
      </w:r>
      <w:r>
        <w:t>rekao je Džonatan le Blank, bivši direktor u Pej palu, inače jedan od predavača koji je izazvao veliko interesovanje prisutnih IT stručnjaka.</w:t>
      </w:r>
      <w:r>
        <w:br/>
      </w:r>
      <w:r w:rsidRPr="00DF7E00">
        <w:rPr>
          <w:i/>
        </w:rPr>
        <w:t>"Kad u IT imate dobru ideju i verujete u nju, možete postići sve što želite, odakle god da dolazite",</w:t>
      </w:r>
      <w:r>
        <w:t xml:space="preserve"> naglašava Dejvid Pejn, direktor u "Majkrosoftu".</w:t>
      </w:r>
      <w:r>
        <w:br/>
        <w:t xml:space="preserve">U Nišu radi više od dve strotine IT firmi koje zapošljavaju oko 3.000 ljudi. Oni godišnje ostvaruju profit od 30 miliona evra. Takav je trend na tržištu, kaže Nikola Stojanović, iz programerske firme "Simfoni", da možete da birate posao: </w:t>
      </w:r>
      <w:r w:rsidRPr="00DF7E00">
        <w:rPr>
          <w:i/>
        </w:rPr>
        <w:t>"Ako dovoljno ulažete u sebe, možete da radite bile gde i praktučno bez granica."</w:t>
      </w:r>
      <w:r>
        <w:t xml:space="preserve"> Za potrebe razvoja IT kompanija, u Nišu je krajem prošle godine otvoren startap centar, a uskoro se očekuje i početak </w:t>
      </w:r>
      <w:r>
        <w:lastRenderedPageBreak/>
        <w:t>izgradnje naučno-tehnološkog parka. Na otvaranju konferencije su se obratile i osnivačice ITKonekt-a Milica Radović i Milica Nastasić, ali i Prof.dr Miroslav Milutinović, Predsednik GO Crveni Krst i Mr Rade Rajković, Predsednik SG Niša.</w:t>
      </w:r>
    </w:p>
    <w:p w:rsidR="00DF7E00" w:rsidRPr="00DF7E00" w:rsidRDefault="00DF7E00" w:rsidP="006A2831">
      <w:pPr>
        <w:pStyle w:val="NewsletterBody"/>
        <w:rPr>
          <w:sz w:val="24"/>
        </w:rPr>
      </w:pPr>
      <w:r>
        <w:rPr>
          <w:noProof/>
          <w:lang w:val="sr-Latn-RS" w:eastAsia="sr-Latn-RS"/>
        </w:rPr>
        <w:drawing>
          <wp:anchor distT="0" distB="0" distL="114300" distR="114300" simplePos="0" relativeHeight="251763712" behindDoc="0" locked="0" layoutInCell="1" allowOverlap="1" wp14:anchorId="7A8AE334" wp14:editId="3D3B42EB">
            <wp:simplePos x="0" y="0"/>
            <wp:positionH relativeFrom="column">
              <wp:posOffset>0</wp:posOffset>
            </wp:positionH>
            <wp:positionV relativeFrom="paragraph">
              <wp:posOffset>-2540</wp:posOffset>
            </wp:positionV>
            <wp:extent cx="3228975" cy="2151672"/>
            <wp:effectExtent l="0" t="0" r="0" b="1270"/>
            <wp:wrapNone/>
            <wp:docPr id="77" name="Picture 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8975" cy="2151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Pr="00DF7E00" w:rsidRDefault="00DF7E00" w:rsidP="00DF7E00">
      <w:pPr>
        <w:pStyle w:val="NewsletterBody"/>
        <w:jc w:val="center"/>
        <w:rPr>
          <w:i/>
          <w:sz w:val="24"/>
        </w:rPr>
      </w:pPr>
      <w:r w:rsidRPr="00DF7E00">
        <w:rPr>
          <w:i/>
          <w:sz w:val="24"/>
        </w:rPr>
        <w:t>Slika: Svetski IT predavači u Nišu</w:t>
      </w:r>
    </w:p>
    <w:p w:rsidR="00D51A18" w:rsidRDefault="00DF7E00" w:rsidP="00DF7E00">
      <w:pPr>
        <w:pStyle w:val="NewsletterBody"/>
        <w:jc w:val="center"/>
        <w:rPr>
          <w:b/>
          <w:sz w:val="24"/>
        </w:rPr>
      </w:pPr>
      <w:r>
        <w:rPr>
          <w:b/>
          <w:sz w:val="24"/>
        </w:rPr>
        <w:t>Kampanja: “Milion potpisa za zabranu upotrebe hemijskog oružja”</w:t>
      </w:r>
    </w:p>
    <w:p w:rsidR="00D51A18" w:rsidRDefault="00DF7E00" w:rsidP="006A2831">
      <w:pPr>
        <w:pStyle w:val="NewsletterBody"/>
      </w:pPr>
      <w:r>
        <w:rPr>
          <w:noProof/>
          <w:lang w:val="sr-Latn-RS" w:eastAsia="sr-Latn-RS"/>
        </w:rPr>
        <w:drawing>
          <wp:anchor distT="0" distB="0" distL="114300" distR="114300" simplePos="0" relativeHeight="251764736" behindDoc="0" locked="0" layoutInCell="1" allowOverlap="1" wp14:anchorId="7B9764D0" wp14:editId="7A037054">
            <wp:simplePos x="0" y="0"/>
            <wp:positionH relativeFrom="column">
              <wp:posOffset>542925</wp:posOffset>
            </wp:positionH>
            <wp:positionV relativeFrom="paragraph">
              <wp:posOffset>3003550</wp:posOffset>
            </wp:positionV>
            <wp:extent cx="2162175" cy="1729740"/>
            <wp:effectExtent l="0" t="0" r="9525" b="3810"/>
            <wp:wrapNone/>
            <wp:docPr id="78" name="Picture 7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217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Pr>
        <w:t>Konvencija o hemijskom oružju</w:t>
      </w:r>
      <w:r>
        <w:t xml:space="preserve"> (</w:t>
      </w:r>
      <w:r>
        <w:rPr>
          <w:rStyle w:val="Emphasis"/>
        </w:rPr>
        <w:t>CWC</w:t>
      </w:r>
      <w:r>
        <w:t xml:space="preserve">) je globalni sporazum o kontroli oružja čije je puno ime </w:t>
      </w:r>
      <w:r>
        <w:rPr>
          <w:rStyle w:val="Emphasis"/>
        </w:rPr>
        <w:t>Konvencija o zabrani razvoja, proizvodnje, skladištenja i upotrebe hemijskog oružja, te o njegovom uništenju</w:t>
      </w:r>
      <w:r>
        <w:t>.</w:t>
      </w:r>
      <w:r>
        <w:br/>
      </w:r>
      <w:r>
        <w:br/>
        <w:t>Konvencija je stupila na snagu 1997. U skladu s odredbama konvencije, sve zemlje koje su deklarisale posedovanje hemijskog oružja obavezale su se da ga unište. Konvencija takođe ima odredbe za sistematsko vrednovanje hemijskih i vojnih postrojenja, kao i za istrage navoda upotrebe i proizvodnje hemijskog oružja na osnovu obaveštajnih podataka drugih država članica. U</w:t>
      </w:r>
      <w:r>
        <w:br/>
      </w:r>
      <w:r>
        <w:br/>
        <w:t>Iako bi trebalo da mnoge države unište hemijsko oružje to se nije desilo. Dešavanja u Siriji i na bliskom Istoku su nas motivisali da pokrenemo veliku globalnu kampanju za zabranu hemijskog oružja. Da bismo uspeli u ovoj misiji, potrebna nam je vaša pomoć. Potpišite peticiju i podržite život!</w:t>
      </w:r>
    </w:p>
    <w:p w:rsidR="00DF7E00" w:rsidRDefault="00DF7E00"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F7E00" w:rsidP="00DF7E00">
      <w:pPr>
        <w:pStyle w:val="NewsletterBody"/>
        <w:jc w:val="center"/>
        <w:rPr>
          <w:b/>
          <w:sz w:val="24"/>
        </w:rPr>
      </w:pPr>
      <w:r>
        <w:rPr>
          <w:b/>
          <w:sz w:val="24"/>
        </w:rPr>
        <w:lastRenderedPageBreak/>
        <w:t>Poseta Minsku i kompaniji “DANA”</w:t>
      </w:r>
    </w:p>
    <w:p w:rsidR="00D51A18" w:rsidRDefault="00DF7E00" w:rsidP="006A2831">
      <w:pPr>
        <w:pStyle w:val="NewsletterBody"/>
        <w:rPr>
          <w:b/>
          <w:sz w:val="24"/>
        </w:rPr>
      </w:pPr>
      <w:r>
        <w:t>Najbolji studenti Alfa BK Univerziteta, studenti iz Niša i učenici Gimnazije „Bora Stanković“, ali i Prve tehničke škole „Milutin Milanković“ iz Niša i organizacije FIND RAOUL posetili su Minsk na poziv BK grupe, njenih osnivača i fondacije Karić. Putovanje je počelo u ponedeljak, 30.aprila. Odmah po sletanju u Minsk, nadareni studenti su posetili Boljšoi teatar Minska, gde su gledali premijeru baleta Korsar, što je izazvalo oduševljenje:</w:t>
      </w:r>
      <w:r>
        <w:br/>
      </w:r>
      <w:r>
        <w:br/>
      </w:r>
      <w:r w:rsidRPr="00DF7E00">
        <w:rPr>
          <w:i/>
        </w:rPr>
        <w:t>„Prvi put gledam balet, ali sam oduševljen. Oduševljen sam već sada i moram reći da se osećam ponosno zato što dolazim u Minsk da vidim šta je jedan Srbin napravio“</w:t>
      </w:r>
      <w:r>
        <w:t xml:space="preserve"> – izjavio je Aleksa Panić, jedan od najbolji učenika Prve tehničke škole „Milutin Milanković“.</w:t>
      </w:r>
      <w:r>
        <w:br/>
        <w:t xml:space="preserve">Drugog dana svoje posete Minsku učenici i studenti su obišli velelepno zdanje – poslovno-stambeni kompleks Mayak Minska (Moj Minsk), površine milion kvadrata koji predstavlja </w:t>
      </w:r>
      <w:r w:rsidRPr="00DF7E00">
        <w:rPr>
          <w:b/>
        </w:rPr>
        <w:t>„grad u gradu“.</w:t>
      </w:r>
      <w:r>
        <w:br/>
        <w:t xml:space="preserve">Taj deo izleta izazvao je veliko interesovanje mladih gostiju iz Srbije koji nisu skrivali svoje oduševljenje onim što su videli, a pojedinci su izrazili i želju da po završetku studija rade u tako prepoznatljivoj i u svetu priznatoj kompaniji kao što je BK Grupa. Kasnije su studenti i učenici posetili novo Gradilište BK grupe zvano </w:t>
      </w:r>
      <w:r w:rsidRPr="00DF7E00">
        <w:rPr>
          <w:b/>
        </w:rPr>
        <w:t>„Minsk World“,</w:t>
      </w:r>
      <w:r>
        <w:t xml:space="preserve"> koji se nalazi na drugoj lokaciji i koje predstavlja preko 60.000 kvadrata prostora.</w:t>
      </w:r>
      <w:r>
        <w:br/>
        <w:t xml:space="preserve">U opuštenom i neformalnom razgovoru sa predsednikom kompanije Bogoljubom Karićem i gospođom Milankom Karić, koja je jedan od osnivača Fondacije Karić, studenti su istakli: </w:t>
      </w:r>
      <w:r w:rsidRPr="00DF7E00">
        <w:rPr>
          <w:i/>
        </w:rPr>
        <w:t>“Vi ste čovek koji neguje porodicu, podiže gradove, gradi budućnost mladima.”</w:t>
      </w:r>
      <w:r>
        <w:t xml:space="preserve"> Pitali su i kada će porodica Karić početi da gradi u Srbiji tako velelepna zdanja i stambene komplekse poput onog koji su imali prilike da vide.</w:t>
      </w:r>
      <w:r>
        <w:br/>
      </w:r>
      <w:r w:rsidRPr="00DF7E00">
        <w:rPr>
          <w:b/>
        </w:rPr>
        <w:t>Bogoljub Karić</w:t>
      </w:r>
      <w:r>
        <w:t xml:space="preserve"> se kao domaćin zahvalio na poseti i naglasio da treba da ulažu u sebe i svoje obrazovanje jer je to ono što im niko ne može oduzeti. Naravno, i vera u sebe vodi do ostvarenja željenog cilja, poručio je nadarenim đacima i studentima predsednik BK Grupe.</w:t>
      </w:r>
      <w:r>
        <w:br/>
        <w:t>Studente na ovom fakultativnom putovanju predvodio je rektor Alfa BK univerziteta, Slavko Vukša.</w:t>
      </w:r>
      <w:r>
        <w:br/>
        <w:t xml:space="preserve">Isidora Tasić iz Niša kaže da je ovo veliko iskustvo i šansa da se upoznaju sa porodicom Karić i načinom na koji funkcioniše njihova porodica. </w:t>
      </w:r>
      <w:r w:rsidRPr="00DF7E00">
        <w:rPr>
          <w:b/>
        </w:rPr>
        <w:t>Jovan Milić</w:t>
      </w:r>
      <w:r>
        <w:t xml:space="preserve"> dodaje da je ponosan što posećuje BK grupu, da vidi pravo čudo koje je jedan Srbin napravio u Minsku.</w:t>
      </w:r>
      <w:r>
        <w:br/>
      </w:r>
      <w:r>
        <w:lastRenderedPageBreak/>
        <w:t>“Porodica Karić dugi niz godina podržava mlade ljude i talente u Srbiji i daje stipendije i mnogi bi trebalo da slede njihov primer. Sa jedne strane sam srećan zato što je Srbin napravio pravo carstvo u drugoj državi, a sa druge strane sam tužan, zato što je sve to mogao da napravi u Srbiji. Svakako sam ponosan”, poručio je Milić, inače jedan od najmlađih dobitnika Nagrade „Braća Karić“.</w:t>
      </w:r>
      <w:r>
        <w:br/>
        <w:t xml:space="preserve">Studenti su svoju posetu završili u rezidenciji porodice Karić, koja je deo Karić grada, gde su uz roštilj proslavili prvomajske praznike. Podsetimo, </w:t>
      </w:r>
      <w:r w:rsidRPr="00DF7E00">
        <w:rPr>
          <w:b/>
        </w:rPr>
        <w:t>Milanka Karić</w:t>
      </w:r>
      <w:r>
        <w:t xml:space="preserve"> je na konferenciji </w:t>
      </w:r>
      <w:r w:rsidRPr="00DF7E00">
        <w:rPr>
          <w:b/>
        </w:rPr>
        <w:t>„Ja kažem, ostajem u Srbiji“,</w:t>
      </w:r>
      <w:r>
        <w:t xml:space="preserve"> koja je održana u oktobru obećala da će sve govornike, koji su govorili na konferenciji ugostiti u Minsku, i samo par meseci kasnije to se i dogodilo. Organizatori su najavili da je ulaganje u mladost, ulaganje u budućnost.</w:t>
      </w:r>
    </w:p>
    <w:p w:rsidR="00D51A18" w:rsidRDefault="00DF7E00" w:rsidP="006A2831">
      <w:pPr>
        <w:pStyle w:val="NewsletterBody"/>
        <w:rPr>
          <w:b/>
          <w:sz w:val="24"/>
        </w:rPr>
      </w:pPr>
      <w:r>
        <w:rPr>
          <w:noProof/>
          <w:lang w:val="sr-Latn-RS" w:eastAsia="sr-Latn-RS"/>
        </w:rPr>
        <w:drawing>
          <wp:anchor distT="0" distB="0" distL="114300" distR="114300" simplePos="0" relativeHeight="251765760" behindDoc="0" locked="0" layoutInCell="1" allowOverlap="1" wp14:anchorId="048AFF51" wp14:editId="63718B82">
            <wp:simplePos x="0" y="0"/>
            <wp:positionH relativeFrom="column">
              <wp:posOffset>0</wp:posOffset>
            </wp:positionH>
            <wp:positionV relativeFrom="paragraph">
              <wp:posOffset>635</wp:posOffset>
            </wp:positionV>
            <wp:extent cx="3228975" cy="2421731"/>
            <wp:effectExtent l="0" t="0" r="0" b="0"/>
            <wp:wrapNone/>
            <wp:docPr id="79" name="Picture 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8975" cy="2421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8C3D88" w:rsidRDefault="008C3D88" w:rsidP="006A2831">
      <w:pPr>
        <w:pStyle w:val="NewsletterBody"/>
        <w:rPr>
          <w:b/>
          <w:sz w:val="24"/>
        </w:rPr>
      </w:pPr>
    </w:p>
    <w:p w:rsidR="00D51A18" w:rsidRPr="00DF7E00" w:rsidRDefault="00DF7E00" w:rsidP="00DF7E00">
      <w:pPr>
        <w:pStyle w:val="NewsletterBody"/>
        <w:jc w:val="center"/>
        <w:rPr>
          <w:i/>
          <w:sz w:val="24"/>
        </w:rPr>
      </w:pPr>
      <w:r w:rsidRPr="00DF7E00">
        <w:rPr>
          <w:i/>
          <w:sz w:val="24"/>
        </w:rPr>
        <w:t>Slika: Mladi su se u slobodno vreme družili</w:t>
      </w:r>
    </w:p>
    <w:p w:rsidR="00D51A18" w:rsidRDefault="00DF7E00" w:rsidP="006A2831">
      <w:pPr>
        <w:pStyle w:val="NewsletterBody"/>
        <w:rPr>
          <w:b/>
          <w:sz w:val="24"/>
        </w:rPr>
      </w:pPr>
      <w:r>
        <w:rPr>
          <w:noProof/>
          <w:lang w:val="sr-Latn-RS" w:eastAsia="sr-Latn-RS"/>
        </w:rPr>
        <w:drawing>
          <wp:anchor distT="0" distB="0" distL="114300" distR="114300" simplePos="0" relativeHeight="251766784" behindDoc="0" locked="0" layoutInCell="1" allowOverlap="1" wp14:anchorId="13F3FD11" wp14:editId="12402D4D">
            <wp:simplePos x="0" y="0"/>
            <wp:positionH relativeFrom="column">
              <wp:posOffset>400050</wp:posOffset>
            </wp:positionH>
            <wp:positionV relativeFrom="paragraph">
              <wp:posOffset>635</wp:posOffset>
            </wp:positionV>
            <wp:extent cx="2447925" cy="3272991"/>
            <wp:effectExtent l="0" t="0" r="0" b="3810"/>
            <wp:wrapNone/>
            <wp:docPr id="80" name="Picture 8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7925" cy="3272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51A18" w:rsidP="006A2831">
      <w:pPr>
        <w:pStyle w:val="NewsletterBody"/>
        <w:rPr>
          <w:b/>
          <w:sz w:val="24"/>
        </w:rPr>
      </w:pPr>
    </w:p>
    <w:p w:rsidR="00D51A18" w:rsidRDefault="00DF7E00" w:rsidP="00DF7E00">
      <w:pPr>
        <w:pStyle w:val="NewsletterBody"/>
        <w:jc w:val="center"/>
        <w:rPr>
          <w:b/>
          <w:sz w:val="24"/>
        </w:rPr>
      </w:pPr>
      <w:r>
        <w:rPr>
          <w:b/>
          <w:sz w:val="24"/>
        </w:rPr>
        <w:lastRenderedPageBreak/>
        <w:t>Održano sedmo takmičenje u bacanju bumeranga</w:t>
      </w:r>
    </w:p>
    <w:p w:rsidR="00DF7E00" w:rsidRPr="00F6349E" w:rsidRDefault="00DF7E00" w:rsidP="00236BA4">
      <w:pPr>
        <w:pStyle w:val="NormalWeb"/>
        <w:jc w:val="both"/>
        <w:rPr>
          <w:sz w:val="22"/>
        </w:rPr>
      </w:pPr>
      <w:r w:rsidRPr="00F6349E">
        <w:rPr>
          <w:sz w:val="22"/>
        </w:rPr>
        <w:t>Prva tehnička škola „Milutin Milanković“ uz podršku Ambasade Australije, Gradske opštine „Crveni Krst“, kompanije YUMIS i humanitarne organizacije „Nađi Raula“, organizovala je tradicionalno takmičenje u bacanju bumeranga BUMFest. Najbolji bacač bumeranga na Balkanu za ovu godinu je Jovan Milosavljević, student Visoke tehničke škole, koji je osvojio 76 poena, dok je drugi Stefan Vasić sa Mašinskog fakulteta, a treće mesto pripalo je Dušanu Goluboviću, učeniku PTŠ „Milutin Milanković“, koji je osvojio 68 poena.Tridesetak takmičara iz Niša i Aleksinca nadmetalo se u bacanju bumeranga na platou ispred logora Crveni Krst u Nišu. Ovo je bilo finalno takmičenju u sklopu „Bumfesta“ koji tradicionalno organizuje niška Tehnička škola „Milutin Milanković. Ovo je sedmi put kako se manifestacija održava i iz godine u godinu je sve masovnija. Takmičari su mladi, uglavnom srednjoškolci i vole sport za koji kažu da je redak ali zahteva veštinu, jer od tehnike bacanja bumeranga zavisi i rezultat. Mnogo više im međutim znači što se na ovaj način druže u prirodi, šire krug poznanstva ali i fizički se razvijaju, zdravije žive.</w:t>
      </w:r>
    </w:p>
    <w:p w:rsidR="00DF7E00" w:rsidRPr="00F6349E" w:rsidRDefault="00DF7E00" w:rsidP="00236BA4">
      <w:pPr>
        <w:pStyle w:val="NormalWeb"/>
        <w:jc w:val="both"/>
        <w:rPr>
          <w:sz w:val="22"/>
        </w:rPr>
      </w:pPr>
      <w:r w:rsidRPr="00F6349E">
        <w:rPr>
          <w:i/>
          <w:sz w:val="22"/>
        </w:rPr>
        <w:t>„Primećujem da smo se mi, kao mladi ljudi dosta udaljili. Svi živimo nekom virtuelnom svetu, imamo virtuelne drugove, a to nije dobro. BUMFest je prava prilika za druženje i bavljenje sportom i zato sam se i prijavio“</w:t>
      </w:r>
      <w:r w:rsidRPr="00F6349E">
        <w:rPr>
          <w:sz w:val="22"/>
        </w:rPr>
        <w:t xml:space="preserve"> – izjavio je Obren Milić, učenik OŠ „Miroslav Antić“, koji je na kvalifikacijama zauzeo drugo mesto.</w:t>
      </w:r>
    </w:p>
    <w:p w:rsidR="00DF7E00" w:rsidRPr="00F6349E" w:rsidRDefault="00DF7E00" w:rsidP="00236BA4">
      <w:pPr>
        <w:pStyle w:val="NormalWeb"/>
        <w:jc w:val="both"/>
        <w:rPr>
          <w:sz w:val="22"/>
        </w:rPr>
      </w:pPr>
      <w:r w:rsidRPr="00F6349E">
        <w:rPr>
          <w:sz w:val="22"/>
        </w:rPr>
        <w:t>U pripremnom delu takmičenja učestvovalo je oko 80 takmičara, a njih 30 se kvalifikovalo za finale.</w:t>
      </w:r>
      <w:r w:rsidR="00236BA4" w:rsidRPr="00F6349E">
        <w:rPr>
          <w:sz w:val="22"/>
        </w:rPr>
        <w:t xml:space="preserve"> </w:t>
      </w:r>
      <w:r w:rsidRPr="00F6349E">
        <w:rPr>
          <w:sz w:val="22"/>
        </w:rPr>
        <w:t>Jovan Mitrović ima 15 godina iz Aleksinca, ide u prvi razred srednje škole. Ovo je drugi put kako učestvuje na „Bumfestu“ . On kaže da se za takmičenje spremao oko mesec dana, ali da je i tokom cele godine posvećen ovom sportu.</w:t>
      </w:r>
      <w:r w:rsidR="00236BA4" w:rsidRPr="00F6349E">
        <w:rPr>
          <w:sz w:val="22"/>
        </w:rPr>
        <w:t xml:space="preserve"> </w:t>
      </w:r>
      <w:r w:rsidRPr="00F6349E">
        <w:rPr>
          <w:sz w:val="22"/>
        </w:rPr>
        <w:t>Takmičenje od samog početka podržava ambasada Australije u Srbiji koja dodeljuje nagrade. Nagrade su unikatni bumeranzi , ručno rađeni u Australiji.</w:t>
      </w:r>
    </w:p>
    <w:p w:rsidR="00DF7E00" w:rsidRPr="00F6349E" w:rsidRDefault="00DF7E00" w:rsidP="00236BA4">
      <w:pPr>
        <w:pStyle w:val="NormalWeb"/>
        <w:jc w:val="both"/>
        <w:rPr>
          <w:sz w:val="22"/>
        </w:rPr>
      </w:pPr>
      <w:r w:rsidRPr="00F6349E">
        <w:rPr>
          <w:i/>
          <w:sz w:val="22"/>
        </w:rPr>
        <w:t>“Poslednje četiri godine Ambasada Australije ima zadovoljstvo da učestvuje na ovoj manifestaciji i ja dolazim u Niš zbog manifestacije. Zadovoljstvo nam je jer se okuplja mnogo mladih ljudi. Vrlo je zabavno videti mlade ljude u Srbiji kako se takmiče u tradicionalnom australijskom takmičenju”</w:t>
      </w:r>
      <w:r w:rsidRPr="00F6349E">
        <w:rPr>
          <w:sz w:val="22"/>
        </w:rPr>
        <w:t xml:space="preserve"> – rekao je Glen Morison, zamenik ambasadora Australije u Srbiji.</w:t>
      </w:r>
      <w:r w:rsidR="00236BA4" w:rsidRPr="00F6349E">
        <w:rPr>
          <w:sz w:val="22"/>
        </w:rPr>
        <w:t xml:space="preserve"> </w:t>
      </w:r>
      <w:r w:rsidRPr="00F6349E">
        <w:rPr>
          <w:sz w:val="22"/>
        </w:rPr>
        <w:t xml:space="preserve">Svake godine </w:t>
      </w:r>
      <w:r w:rsidRPr="00F6349E">
        <w:rPr>
          <w:sz w:val="22"/>
        </w:rPr>
        <w:lastRenderedPageBreak/>
        <w:t>dodeljuje se i nagrada festa za afirmaciju sporta i sportskog duha. Dobitnik ovogodišnjeg priznanja je kik bokser i koordinator Kancalarije za mlade Stevan Živković.</w:t>
      </w:r>
    </w:p>
    <w:p w:rsidR="00DF7E00" w:rsidRPr="00F6349E" w:rsidRDefault="00DF7E00" w:rsidP="00236BA4">
      <w:pPr>
        <w:pStyle w:val="NormalWeb"/>
        <w:jc w:val="both"/>
        <w:rPr>
          <w:sz w:val="22"/>
        </w:rPr>
      </w:pPr>
      <w:r w:rsidRPr="00F6349E">
        <w:rPr>
          <w:i/>
          <w:sz w:val="22"/>
        </w:rPr>
        <w:t>“Ove godine je meni pripala čast da budem dobitnik nagrade i veoma sam zadovoljan zbog toga , jer ovakve pozitivne stvari treba mladima i ovom gradu”,</w:t>
      </w:r>
      <w:r w:rsidRPr="00F6349E">
        <w:rPr>
          <w:sz w:val="22"/>
        </w:rPr>
        <w:t xml:space="preserve"> kazao je Stevan Živković.</w:t>
      </w:r>
    </w:p>
    <w:p w:rsidR="00DF7E00" w:rsidRPr="00F6349E" w:rsidRDefault="00DF7E00" w:rsidP="00236BA4">
      <w:pPr>
        <w:pStyle w:val="NormalWeb"/>
        <w:jc w:val="both"/>
        <w:rPr>
          <w:sz w:val="22"/>
        </w:rPr>
      </w:pPr>
      <w:r w:rsidRPr="00F6349E">
        <w:rPr>
          <w:sz w:val="22"/>
        </w:rPr>
        <w:t>Ovogodišnji BUMFest održan je u utorak, 22.maja, a učestovalo je 30 najboljih bacača. Ovogodišnji najbolji bacač bumeranga na Balkanu je Jovan Milosavljević, student Visoko tehničke škole u Nišu.</w:t>
      </w:r>
    </w:p>
    <w:p w:rsidR="00DF7E00" w:rsidRPr="00F6349E" w:rsidRDefault="00236BA4" w:rsidP="00236BA4">
      <w:pPr>
        <w:pStyle w:val="NewsletterBody"/>
      </w:pPr>
      <w:r w:rsidRPr="00F6349E">
        <w:rPr>
          <w:noProof/>
          <w:sz w:val="20"/>
          <w:lang w:val="sr-Latn-RS" w:eastAsia="sr-Latn-RS"/>
        </w:rPr>
        <w:drawing>
          <wp:anchor distT="0" distB="0" distL="114300" distR="114300" simplePos="0" relativeHeight="251767808" behindDoc="0" locked="0" layoutInCell="1" allowOverlap="1" wp14:anchorId="2671DA07" wp14:editId="78C608F2">
            <wp:simplePos x="0" y="0"/>
            <wp:positionH relativeFrom="column">
              <wp:posOffset>0</wp:posOffset>
            </wp:positionH>
            <wp:positionV relativeFrom="paragraph">
              <wp:posOffset>-1270</wp:posOffset>
            </wp:positionV>
            <wp:extent cx="3228975" cy="2421731"/>
            <wp:effectExtent l="0" t="0" r="0" b="0"/>
            <wp:wrapNone/>
            <wp:docPr id="81" name="Picture 81" descr="http://materijal.gradskiportal018.rs/2018/05/33248901-1935173406507122-3316884959301468160-n_orig-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aterijal.gradskiportal018.rs/2018/05/33248901-1935173406507122-3316884959301468160-n_orig-640x48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8975" cy="2421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A18" w:rsidRPr="00F6349E" w:rsidRDefault="00D51A18" w:rsidP="00236BA4">
      <w:pPr>
        <w:pStyle w:val="NewsletterBody"/>
        <w:rPr>
          <w:b/>
        </w:rPr>
      </w:pPr>
    </w:p>
    <w:p w:rsidR="00DF7E00" w:rsidRPr="00F6349E" w:rsidRDefault="00DF7E00" w:rsidP="00236BA4">
      <w:pPr>
        <w:pStyle w:val="NewsletterBody"/>
        <w:rPr>
          <w:b/>
        </w:rPr>
      </w:pPr>
    </w:p>
    <w:p w:rsidR="00DF7E00" w:rsidRPr="00F6349E" w:rsidRDefault="00DF7E00" w:rsidP="00236BA4">
      <w:pPr>
        <w:pStyle w:val="NewsletterBody"/>
        <w:rPr>
          <w:b/>
        </w:rPr>
      </w:pPr>
    </w:p>
    <w:p w:rsidR="00DF7E00" w:rsidRPr="00F6349E" w:rsidRDefault="00DF7E00" w:rsidP="00236BA4">
      <w:pPr>
        <w:pStyle w:val="NewsletterBody"/>
        <w:rPr>
          <w:b/>
        </w:rPr>
      </w:pPr>
    </w:p>
    <w:p w:rsidR="00DF7E00" w:rsidRPr="00F6349E" w:rsidRDefault="00DF7E00" w:rsidP="00236BA4">
      <w:pPr>
        <w:pStyle w:val="NewsletterBody"/>
        <w:rPr>
          <w:b/>
        </w:rPr>
      </w:pPr>
    </w:p>
    <w:p w:rsidR="00DF7E00" w:rsidRPr="00F6349E" w:rsidRDefault="00DF7E00" w:rsidP="00236BA4">
      <w:pPr>
        <w:pStyle w:val="NewsletterBody"/>
        <w:rPr>
          <w:b/>
        </w:rPr>
      </w:pPr>
    </w:p>
    <w:p w:rsidR="00DF7E00" w:rsidRDefault="00DF7E00" w:rsidP="00236BA4">
      <w:pPr>
        <w:pStyle w:val="NewsletterBody"/>
        <w:rPr>
          <w:b/>
        </w:rPr>
      </w:pPr>
    </w:p>
    <w:p w:rsidR="00F6349E" w:rsidRPr="00F6349E" w:rsidRDefault="00F6349E" w:rsidP="00236BA4">
      <w:pPr>
        <w:pStyle w:val="NewsletterBody"/>
        <w:rPr>
          <w:b/>
        </w:rPr>
      </w:pPr>
    </w:p>
    <w:p w:rsidR="00DF7E00" w:rsidRPr="00F6349E" w:rsidRDefault="00236BA4" w:rsidP="00236BA4">
      <w:pPr>
        <w:pStyle w:val="NewsletterBody"/>
        <w:jc w:val="center"/>
        <w:rPr>
          <w:i/>
        </w:rPr>
      </w:pPr>
      <w:r w:rsidRPr="00F6349E">
        <w:rPr>
          <w:i/>
        </w:rPr>
        <w:t>Slika: Sedmi BUMFest</w:t>
      </w:r>
    </w:p>
    <w:p w:rsidR="00DF7E00" w:rsidRPr="00F6349E" w:rsidRDefault="00F6349E" w:rsidP="00236BA4">
      <w:pPr>
        <w:pStyle w:val="NewsletterBody"/>
        <w:rPr>
          <w:b/>
        </w:rPr>
      </w:pPr>
      <w:r w:rsidRPr="00F6349E">
        <w:rPr>
          <w:noProof/>
          <w:sz w:val="20"/>
          <w:lang w:val="sr-Latn-RS" w:eastAsia="sr-Latn-RS"/>
        </w:rPr>
        <w:drawing>
          <wp:anchor distT="0" distB="0" distL="114300" distR="114300" simplePos="0" relativeHeight="251768832" behindDoc="0" locked="0" layoutInCell="1" allowOverlap="1" wp14:anchorId="788DB399" wp14:editId="6F2FED24">
            <wp:simplePos x="0" y="0"/>
            <wp:positionH relativeFrom="margin">
              <wp:posOffset>3771900</wp:posOffset>
            </wp:positionH>
            <wp:positionV relativeFrom="paragraph">
              <wp:posOffset>9525</wp:posOffset>
            </wp:positionV>
            <wp:extent cx="3124199" cy="2428875"/>
            <wp:effectExtent l="0" t="0" r="635" b="0"/>
            <wp:wrapNone/>
            <wp:docPr id="82" name="Picture 82" descr="Резултат слика за bumfest 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езултат слика за bumfest ni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4199"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E00" w:rsidRPr="00F6349E" w:rsidRDefault="00DF7E00" w:rsidP="00236BA4">
      <w:pPr>
        <w:pStyle w:val="NewsletterBody"/>
        <w:rPr>
          <w:b/>
        </w:rPr>
      </w:pPr>
    </w:p>
    <w:p w:rsidR="00DF7E00" w:rsidRPr="00F6349E" w:rsidRDefault="00DF7E00" w:rsidP="00236BA4">
      <w:pPr>
        <w:pStyle w:val="NewsletterBody"/>
        <w:rPr>
          <w:b/>
        </w:rPr>
      </w:pPr>
    </w:p>
    <w:p w:rsidR="00DF7E00" w:rsidRPr="00F6349E" w:rsidRDefault="00DF7E00" w:rsidP="00236BA4">
      <w:pPr>
        <w:pStyle w:val="NewsletterBody"/>
        <w:rPr>
          <w:b/>
        </w:rPr>
      </w:pPr>
    </w:p>
    <w:p w:rsidR="00DF7E00" w:rsidRDefault="00DF7E00" w:rsidP="00236BA4">
      <w:pPr>
        <w:pStyle w:val="NewsletterBody"/>
        <w:rPr>
          <w:b/>
          <w:sz w:val="24"/>
        </w:rPr>
      </w:pPr>
    </w:p>
    <w:p w:rsidR="00F6349E" w:rsidRDefault="00F6349E" w:rsidP="00236BA4">
      <w:pPr>
        <w:pStyle w:val="NewsletterBody"/>
        <w:rPr>
          <w:b/>
          <w:sz w:val="24"/>
        </w:rPr>
      </w:pPr>
    </w:p>
    <w:p w:rsidR="00F6349E" w:rsidRDefault="00F6349E" w:rsidP="00236BA4">
      <w:pPr>
        <w:pStyle w:val="NewsletterBody"/>
        <w:rPr>
          <w:b/>
          <w:sz w:val="24"/>
        </w:rPr>
      </w:pPr>
    </w:p>
    <w:p w:rsidR="00F6349E" w:rsidRDefault="00F6349E" w:rsidP="00236BA4">
      <w:pPr>
        <w:pStyle w:val="NewsletterBody"/>
        <w:rPr>
          <w:b/>
          <w:sz w:val="24"/>
        </w:rPr>
      </w:pPr>
    </w:p>
    <w:p w:rsidR="00F6349E" w:rsidRDefault="00F6349E" w:rsidP="00236BA4">
      <w:pPr>
        <w:pStyle w:val="NewsletterBody"/>
        <w:rPr>
          <w:b/>
          <w:sz w:val="24"/>
        </w:rPr>
      </w:pPr>
    </w:p>
    <w:p w:rsidR="00DF7E00" w:rsidRDefault="00236BA4" w:rsidP="00236BA4">
      <w:pPr>
        <w:pStyle w:val="NewsletterBody"/>
        <w:jc w:val="center"/>
        <w:rPr>
          <w:b/>
          <w:sz w:val="24"/>
        </w:rPr>
      </w:pPr>
      <w:r>
        <w:rPr>
          <w:b/>
          <w:sz w:val="24"/>
        </w:rPr>
        <w:lastRenderedPageBreak/>
        <w:t>22 porodice za 22 godine života</w:t>
      </w:r>
    </w:p>
    <w:p w:rsidR="00236BA4" w:rsidRDefault="00236BA4" w:rsidP="00236BA4">
      <w:pPr>
        <w:pStyle w:val="NewsletterBody"/>
        <w:jc w:val="center"/>
        <w:rPr>
          <w:b/>
          <w:sz w:val="24"/>
        </w:rPr>
      </w:pPr>
      <w:r>
        <w:rPr>
          <w:b/>
          <w:sz w:val="24"/>
        </w:rPr>
        <w:t>#Jovanovdan</w:t>
      </w:r>
    </w:p>
    <w:p w:rsidR="00236BA4" w:rsidRDefault="00236BA4" w:rsidP="00236BA4">
      <w:pPr>
        <w:pStyle w:val="NewsletterBody"/>
        <w:rPr>
          <w:b/>
          <w:sz w:val="24"/>
        </w:rPr>
      </w:pPr>
    </w:p>
    <w:p w:rsidR="00236BA4" w:rsidRPr="00236BA4" w:rsidRDefault="00236BA4" w:rsidP="00236BA4">
      <w:pPr>
        <w:pStyle w:val="NewsletterBody"/>
        <w:rPr>
          <w:sz w:val="24"/>
        </w:rPr>
      </w:pPr>
      <w:r>
        <w:rPr>
          <w:rStyle w:val="Strong"/>
        </w:rPr>
        <w:t>Jovan Milić, student i humanitarac iz Niša svoj 22. rođendan proslavio sa siromašnima!</w:t>
      </w:r>
      <w:r>
        <w:br/>
      </w:r>
      <w:r>
        <w:rPr>
          <w:rStyle w:val="Strong"/>
        </w:rPr>
        <w:t>Donacija u težini od 800 kg, podeljena u 22 porodice u Južnoj Srbiji. Inače, ovo nije prvi put da se ovo dešava.</w:t>
      </w:r>
      <w:r>
        <w:br/>
        <w:t> </w:t>
      </w:r>
      <w:r>
        <w:br/>
        <w:t xml:space="preserve">Umesto da kao i njegovi vršnjaci, rođendan proslavi u nekom klubu, restoranu ili kafiću, Jovan Milić, student Mašinskog fakulteta i osnivač humanitarne organizacije „Nađi Raula“, odlučio je da svoj 22. rođendan provede sa siromašnim porodicama u Južnoj Srbiji. Jovan je tako obradovao 22 porodice iz Niša i Vranja. Tim porodicama je nosio hranu, garderobu, slatkiše i sve ono što je potrebno jednoj porodici za normalan život. Zahvaljujući prijateljima i ljudima koji su donirali garderobu, Jovan je odneo donaciju u težini od približno 800 kg. Jovan kaže da je ovo tradicija, da svoj rođendan obeležava kroz određene akcije, tako je prošle godine 21. maja posećivao socijalne institucije u Gradu i centar za migrante, a ovogodišnja akcija je  simbolično nazvana: </w:t>
      </w:r>
      <w:r>
        <w:rPr>
          <w:rStyle w:val="Strong"/>
        </w:rPr>
        <w:t>„22 srećne porodice za 22 godine života“.</w:t>
      </w:r>
      <w:r>
        <w:br/>
      </w:r>
      <w:r>
        <w:rPr>
          <w:rStyle w:val="Emphasis"/>
        </w:rPr>
        <w:t xml:space="preserve">„Nemam prava da proslavljam rođendan u skupim restoranima i klubovima, sve dok ima siromašnih i gladnih. Bio bih krajnje sebičan kada bih to uradio, a pritom se bavim humanitarnim radom“ </w:t>
      </w:r>
      <w:r>
        <w:t xml:space="preserve">– kaže Jovan i nastavlja, </w:t>
      </w:r>
      <w:r>
        <w:rPr>
          <w:rStyle w:val="Emphasis"/>
        </w:rPr>
        <w:t>„Zahvaljujući mladim ljudima iz mog tima, ali i zahvaljujući školi „Kreativno pero“ iz Beograda, danas, na moj 22. rođendan uspeli smo da obradujemo 22 siromašne porodice. „</w:t>
      </w:r>
      <w:r>
        <w:t xml:space="preserve"> – kaže on.</w:t>
      </w:r>
      <w:r>
        <w:br/>
        <w:t>Porodica Nedeljković iz Niša je samo jedna porodica, kojoj je Jovan pomogao. Teški uslovi u kojima živi ova porodica, bili su presudni da Jovan i njegovi prijatelji baš njima pomognu i nisu se pokajali već pozivaju i druge.</w:t>
      </w:r>
      <w:r>
        <w:br/>
      </w:r>
      <w:r>
        <w:rPr>
          <w:rStyle w:val="Emphasis"/>
        </w:rPr>
        <w:t>„Ovo je četvoročlana porodica, žive u zaista lošim uslovima. Deca su odlični učenici i prepametni su. Čak štaviše, postižu izvanredne rezultate na različitim takmičenjima. Nažalost, roditelji imaju puno dugova i prosto rečeno nemaju novac za hranu i garderobu“</w:t>
      </w:r>
      <w:r>
        <w:t xml:space="preserve"> – kaže Jovan.</w:t>
      </w:r>
      <w:r>
        <w:br/>
        <w:t>Kada je prošao kroz ulazna vrata porodične kuće, Jovan je video utučena lica, ali ipak su deca bila vesela i zahvalna.</w:t>
      </w:r>
      <w:r>
        <w:br/>
        <w:t>Svetlana, majka ove sjajne dece, kaže da je trenutak kada je Jovan došao kod njih, izazvao oduševljenje dece, posebno najmlađe kćerke.</w:t>
      </w:r>
      <w:r>
        <w:br/>
      </w:r>
      <w:r>
        <w:rPr>
          <w:rStyle w:val="Emphasis"/>
        </w:rPr>
        <w:t xml:space="preserve">„Jovan je takav tip osobe, da i kada vam je najteže, on </w:t>
      </w:r>
      <w:r>
        <w:rPr>
          <w:rStyle w:val="Emphasis"/>
        </w:rPr>
        <w:lastRenderedPageBreak/>
        <w:t>uspe da vas oraspoloži, on ima takvu energiju. Nikada nam niko nije pomogao, ni država, ni opština, ovo je prvi put da primamo neku donaciju i osećamo se zahvalno. Žao nam je što je do toga uopšte došlo, ali nismo imali izlaza, morali smo da zatražimo pomoć“</w:t>
      </w:r>
      <w:r>
        <w:t xml:space="preserve"> – kaže ova skromna žena i dodaje: </w:t>
      </w:r>
      <w:r>
        <w:rPr>
          <w:rStyle w:val="Emphasis"/>
        </w:rPr>
        <w:t xml:space="preserve">„Neka Bog Jovanu podari još puno uspeha, lepo je da vidimo da u Srbiji ima nade, imamo budućnost, samo da nam ta budućnost ne ode, a na dobrom putu su da se to desi“ </w:t>
      </w:r>
      <w:r>
        <w:t>– zaključuje ona. Ova porodica, živi od onoga što njihova majka uspe da zaradi. Prava na socijalnu pomoć, kako kažu nemaju. Pored ove porodice, Jovan je uveselio i pomogao još 21 sličnu porodicu. Kako sam kaže, porodica u Vranju živi, takođe u lošim uslovima.</w:t>
      </w:r>
      <w:r>
        <w:br/>
      </w:r>
      <w:r>
        <w:rPr>
          <w:rStyle w:val="Emphasis"/>
        </w:rPr>
        <w:t>„Kada god odemo iz Niša, negde na teren, vidimo da je situacija nemerljivo gora, što Južnije idete Srbijom, to je situacija gora. Ljudi gladuju, žive u nezavršenim ili polu-završenim kućama, bez ikakvih prava. Mnogi od njih su depresivni“</w:t>
      </w:r>
      <w:r>
        <w:t xml:space="preserve"> – kaže Jovan. Posebno ga je dirnuo dolazak u porodicu Nedeljković, koja mu je priredila malo rođendansko iznenađenje. Naime, nemavši za više, oni su mu kupili jedan čokoladni mafin.</w:t>
      </w:r>
      <w:r>
        <w:br/>
      </w:r>
      <w:r>
        <w:rPr>
          <w:rStyle w:val="Emphasis"/>
        </w:rPr>
        <w:t>„To je bio trenutak, kada nisam mogao da suzdržim suze. Vi imate porodicu, koja je do juče bila porodica srednjeg staleža, a danas imate porodicu koja nema od čega da živi, a opet seti se da kupi jedan mafin jednom nepoznatom momku, to dokazuje koliko smo dobar narod – dobro došli u Srbiju“</w:t>
      </w:r>
      <w:r>
        <w:t xml:space="preserve"> – kaže on. Jovan dodaje da je cela ova akcija sprovedena pre svega, zahvaljujući humanim nišlijama, koji su tokom proleća donirali garderobu, poseban doprinos dali su učenici i profesori škole „Kreativno pero“, koji su u decembru, takođe donirali određenu količinu garderobe, pre svega za najmlađe u sklopu akcije „Svi smo mi Deda Mraz“. Inače, simbolično u ponedeljak 21. maja otvoren je i ogranak Nađi Raula u Sarajevu, Bosni i Hercegovini. Jovan Milić je dobitnik nagrade 11. januar, najvišeg niškog gradskog priznanja koje mu je pripalo 2013. godine kada je imao nepunih 18 godina, zbog izuzetnih rezultata na ranijim projektima i popularizacije grada, a trenutno je nominovan za Nagradu Ujedinjenih nacija na polju ljudskih prava, pored Nobelovke Malale Jusufzai, Jovan je najmlađa nominovana ličnost u istoriji, a ukoliko je dobije bio bi druga najmlađa ličnost u istoriji i jedina osoba iz Srbije, koja je primila to priznanje. Podsetimo, u septembru mesecu izlazi i Jovanova autobiografija „I siromašni imaju san“ u izdanju Urban art-a iz Beograda, koja predstavlja njegovu životnu priču i kako ga je  siromaštvo u kome je živeo sa svojom porodicom, motivisalo da krene da menja svet. Prihod od prodaje knjige, ićiće Centru za dnevni </w:t>
      </w:r>
      <w:r>
        <w:lastRenderedPageBreak/>
        <w:t>boravak dece, omladine i odraslih lica mentalno ometenih u razvoju „Mara“ . Jovan je primer mladih ljudi, koji žele nešto da promene u svom okruženju, a to menjaju delima, ne rečima. Akcija „22 srećne porodice, za 22 godine života“ organizovana je uz podršku humanih Nišlija, učenika i profesora škole „Kreativno pero“ iz Beograda i volontera humanitarnog portala „Nađi Raula“, posvećenog švedskom humanisti Raul Valenbergu.</w:t>
      </w:r>
    </w:p>
    <w:p w:rsidR="00236BA4" w:rsidRDefault="00236BA4" w:rsidP="00236BA4">
      <w:pPr>
        <w:pStyle w:val="NewsletterBody"/>
        <w:rPr>
          <w:b/>
          <w:sz w:val="24"/>
        </w:rPr>
      </w:pPr>
      <w:r>
        <w:rPr>
          <w:b/>
          <w:noProof/>
          <w:sz w:val="24"/>
          <w:lang w:val="sr-Latn-RS" w:eastAsia="sr-Latn-RS"/>
        </w:rPr>
        <w:drawing>
          <wp:inline distT="0" distB="0" distL="0" distR="0">
            <wp:extent cx="3228975" cy="200152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3044200_2171567639528011_4883695303829487616_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28975" cy="2001520"/>
                    </a:xfrm>
                    <a:prstGeom prst="rect">
                      <a:avLst/>
                    </a:prstGeom>
                  </pic:spPr>
                </pic:pic>
              </a:graphicData>
            </a:graphic>
          </wp:inline>
        </w:drawing>
      </w:r>
    </w:p>
    <w:p w:rsidR="00236BA4" w:rsidRPr="00236BA4" w:rsidRDefault="00236BA4" w:rsidP="00236BA4">
      <w:pPr>
        <w:pStyle w:val="NewsletterBody"/>
        <w:jc w:val="center"/>
        <w:rPr>
          <w:i/>
          <w:sz w:val="24"/>
        </w:rPr>
      </w:pPr>
      <w:r w:rsidRPr="00236BA4">
        <w:rPr>
          <w:i/>
          <w:sz w:val="24"/>
        </w:rPr>
        <w:t>Slika: Rođendan na drugačiji način</w:t>
      </w:r>
    </w:p>
    <w:p w:rsidR="00236BA4" w:rsidRDefault="00236BA4" w:rsidP="00236BA4">
      <w:pPr>
        <w:pStyle w:val="NewsletterBody"/>
        <w:rPr>
          <w:b/>
          <w:sz w:val="24"/>
        </w:rPr>
      </w:pPr>
      <w:r>
        <w:rPr>
          <w:noProof/>
          <w:lang w:val="sr-Latn-RS" w:eastAsia="sr-Latn-RS"/>
        </w:rPr>
        <w:drawing>
          <wp:anchor distT="0" distB="0" distL="114300" distR="114300" simplePos="0" relativeHeight="251769856" behindDoc="0" locked="0" layoutInCell="1" allowOverlap="1">
            <wp:simplePos x="0" y="0"/>
            <wp:positionH relativeFrom="column">
              <wp:posOffset>0</wp:posOffset>
            </wp:positionH>
            <wp:positionV relativeFrom="paragraph">
              <wp:posOffset>-635</wp:posOffset>
            </wp:positionV>
            <wp:extent cx="3228975" cy="1817032"/>
            <wp:effectExtent l="0" t="0" r="0" b="0"/>
            <wp:wrapNone/>
            <wp:docPr id="84" name="Picture 8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28975" cy="1817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BA4" w:rsidRDefault="00236BA4" w:rsidP="00236BA4">
      <w:pPr>
        <w:pStyle w:val="NewsletterBody"/>
        <w:rPr>
          <w:b/>
          <w:sz w:val="24"/>
        </w:rPr>
      </w:pPr>
    </w:p>
    <w:p w:rsidR="00236BA4" w:rsidRDefault="00236BA4" w:rsidP="00236BA4">
      <w:pPr>
        <w:pStyle w:val="NewsletterBody"/>
        <w:rPr>
          <w:b/>
          <w:sz w:val="24"/>
        </w:rPr>
      </w:pPr>
    </w:p>
    <w:p w:rsidR="00236BA4" w:rsidRDefault="00236BA4" w:rsidP="00236BA4">
      <w:pPr>
        <w:pStyle w:val="NewsletterBody"/>
        <w:rPr>
          <w:b/>
          <w:sz w:val="24"/>
        </w:rPr>
      </w:pPr>
    </w:p>
    <w:p w:rsidR="00236BA4" w:rsidRDefault="00236BA4" w:rsidP="00236BA4">
      <w:pPr>
        <w:pStyle w:val="NewsletterBody"/>
        <w:rPr>
          <w:b/>
          <w:sz w:val="24"/>
        </w:rPr>
      </w:pPr>
    </w:p>
    <w:p w:rsidR="00236BA4" w:rsidRDefault="00236BA4" w:rsidP="00236BA4">
      <w:pPr>
        <w:pStyle w:val="NewsletterBody"/>
        <w:rPr>
          <w:b/>
          <w:sz w:val="24"/>
        </w:rPr>
      </w:pPr>
    </w:p>
    <w:p w:rsidR="00236BA4" w:rsidRPr="00236BA4" w:rsidRDefault="00236BA4" w:rsidP="00236BA4">
      <w:pPr>
        <w:pStyle w:val="NewsletterBody"/>
        <w:jc w:val="center"/>
        <w:rPr>
          <w:i/>
          <w:sz w:val="24"/>
        </w:rPr>
      </w:pPr>
      <w:r w:rsidRPr="00236BA4">
        <w:rPr>
          <w:i/>
          <w:sz w:val="24"/>
        </w:rPr>
        <w:t>Slika: Donacija od skoro 1 tone</w:t>
      </w:r>
    </w:p>
    <w:p w:rsidR="00236BA4" w:rsidRDefault="00236BA4" w:rsidP="00236BA4">
      <w:pPr>
        <w:pStyle w:val="NewsletterBody"/>
        <w:rPr>
          <w:b/>
          <w:sz w:val="24"/>
        </w:rPr>
      </w:pPr>
      <w:r>
        <w:rPr>
          <w:noProof/>
          <w:lang w:val="sr-Latn-RS" w:eastAsia="sr-Latn-RS"/>
        </w:rPr>
        <w:drawing>
          <wp:anchor distT="0" distB="0" distL="114300" distR="114300" simplePos="0" relativeHeight="251770880" behindDoc="0" locked="0" layoutInCell="1" allowOverlap="1" wp14:anchorId="0C0A9F8B" wp14:editId="0E974A4D">
            <wp:simplePos x="0" y="0"/>
            <wp:positionH relativeFrom="column">
              <wp:align>right</wp:align>
            </wp:positionH>
            <wp:positionV relativeFrom="paragraph">
              <wp:posOffset>55245</wp:posOffset>
            </wp:positionV>
            <wp:extent cx="3228975" cy="1817032"/>
            <wp:effectExtent l="0" t="0" r="0" b="0"/>
            <wp:wrapNone/>
            <wp:docPr id="85" name="Picture 8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28975" cy="1817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BA4" w:rsidRDefault="00236BA4" w:rsidP="00236BA4">
      <w:pPr>
        <w:pStyle w:val="NewsletterBody"/>
        <w:rPr>
          <w:b/>
          <w:sz w:val="24"/>
        </w:rPr>
      </w:pPr>
    </w:p>
    <w:p w:rsidR="00236BA4" w:rsidRDefault="00236BA4" w:rsidP="00236BA4">
      <w:pPr>
        <w:pStyle w:val="NewsletterBody"/>
        <w:rPr>
          <w:b/>
          <w:sz w:val="24"/>
        </w:rPr>
      </w:pPr>
    </w:p>
    <w:p w:rsidR="00DF7E00" w:rsidRDefault="00DF7E00" w:rsidP="00236BA4">
      <w:pPr>
        <w:pStyle w:val="NewsletterBody"/>
        <w:rPr>
          <w:b/>
          <w:sz w:val="24"/>
        </w:rPr>
      </w:pPr>
    </w:p>
    <w:p w:rsidR="00DF7E00" w:rsidRDefault="00DF7E00" w:rsidP="00236BA4">
      <w:pPr>
        <w:pStyle w:val="NewsletterBody"/>
        <w:rPr>
          <w:b/>
          <w:sz w:val="24"/>
        </w:rPr>
      </w:pPr>
    </w:p>
    <w:p w:rsidR="00DF7E00" w:rsidRDefault="00DF7E00" w:rsidP="00236BA4">
      <w:pPr>
        <w:pStyle w:val="NewsletterBody"/>
        <w:rPr>
          <w:b/>
          <w:sz w:val="24"/>
        </w:rPr>
      </w:pPr>
    </w:p>
    <w:p w:rsidR="00DF7E00" w:rsidRDefault="00DF7E00" w:rsidP="00236BA4">
      <w:pPr>
        <w:pStyle w:val="NewsletterBody"/>
        <w:rPr>
          <w:b/>
          <w:sz w:val="24"/>
        </w:rPr>
      </w:pPr>
    </w:p>
    <w:p w:rsidR="00236BA4" w:rsidRDefault="00236BA4" w:rsidP="00236BA4">
      <w:pPr>
        <w:pStyle w:val="NewsletterBody"/>
        <w:jc w:val="center"/>
        <w:rPr>
          <w:b/>
          <w:sz w:val="24"/>
        </w:rPr>
      </w:pPr>
      <w:r>
        <w:rPr>
          <w:b/>
          <w:sz w:val="24"/>
        </w:rPr>
        <w:lastRenderedPageBreak/>
        <w:t>Pomoć za porodicu iz Olova, BIH</w:t>
      </w:r>
    </w:p>
    <w:p w:rsidR="00DF7E00" w:rsidRDefault="00236BA4" w:rsidP="00236BA4">
      <w:pPr>
        <w:pStyle w:val="NewsletterBody"/>
      </w:pPr>
      <w:r>
        <w:t>Volonteri naše organizacije juče su posetili porodicu M.S. iz Olova, Bosna i Hercegovina. Ova tročlana porodica živi na rubu egzistencije, žive od socijalne pomoći od 200KM, što je premalo kako kažu i za račune, a o hrani i da ne govore. Za više informacija, pišite nam na: bws@europe.com</w:t>
      </w:r>
    </w:p>
    <w:p w:rsidR="00236BA4" w:rsidRDefault="00236BA4" w:rsidP="00236BA4">
      <w:pPr>
        <w:pStyle w:val="NewsletterBody"/>
        <w:jc w:val="center"/>
        <w:rPr>
          <w:b/>
          <w:sz w:val="24"/>
        </w:rPr>
      </w:pPr>
      <w:r>
        <w:rPr>
          <w:b/>
          <w:sz w:val="24"/>
        </w:rPr>
        <w:t>Otvorili smo Kancelariju u Sarajevu</w:t>
      </w:r>
    </w:p>
    <w:p w:rsidR="00DF7E00" w:rsidRPr="00F6349E" w:rsidRDefault="00236BA4" w:rsidP="00236BA4">
      <w:pPr>
        <w:pStyle w:val="NewsletterBody"/>
      </w:pPr>
      <w:r w:rsidRPr="00F6349E">
        <w:t>Na rođendan našeg osnivača, gospodina Jovana Milića otvorili smo kancelariju naše organizacije i u glavnom gradu BIH – Sarajevu. Na taj način će biti znatno lakše pomagati i bosanskom narodu.</w:t>
      </w:r>
    </w:p>
    <w:p w:rsidR="00236BA4" w:rsidRPr="00236BA4" w:rsidRDefault="00AF1494" w:rsidP="00236BA4">
      <w:pPr>
        <w:pStyle w:val="NewsletterBody"/>
        <w:rPr>
          <w:sz w:val="24"/>
        </w:rPr>
      </w:pPr>
      <w:r>
        <w:rPr>
          <w:noProof/>
          <w:lang w:val="sr-Latn-RS" w:eastAsia="sr-Latn-RS"/>
        </w:rPr>
        <w:drawing>
          <wp:anchor distT="0" distB="0" distL="114300" distR="114300" simplePos="0" relativeHeight="251771904" behindDoc="0" locked="0" layoutInCell="1" allowOverlap="1" wp14:anchorId="61AC1285" wp14:editId="214F5D66">
            <wp:simplePos x="0" y="0"/>
            <wp:positionH relativeFrom="column">
              <wp:posOffset>323850</wp:posOffset>
            </wp:positionH>
            <wp:positionV relativeFrom="paragraph">
              <wp:posOffset>13970</wp:posOffset>
            </wp:positionV>
            <wp:extent cx="2686050" cy="2686050"/>
            <wp:effectExtent l="0" t="0" r="0" b="0"/>
            <wp:wrapNone/>
            <wp:docPr id="86" name="Picture 86" descr="Резултат слика за bosn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езултат слика за bosnia fl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A18" w:rsidRDefault="00D51A18" w:rsidP="00236BA4">
      <w:pPr>
        <w:pStyle w:val="NewsletterBody"/>
        <w:rPr>
          <w:b/>
          <w:sz w:val="24"/>
        </w:rPr>
      </w:pPr>
    </w:p>
    <w:p w:rsidR="00D51A18" w:rsidRDefault="00D51A18" w:rsidP="00236BA4">
      <w:pPr>
        <w:pStyle w:val="NewsletterBody"/>
        <w:rPr>
          <w:b/>
          <w:sz w:val="24"/>
        </w:rPr>
      </w:pPr>
    </w:p>
    <w:p w:rsidR="00D51A18" w:rsidRDefault="00D51A18" w:rsidP="00236BA4">
      <w:pPr>
        <w:pStyle w:val="NewsletterBody"/>
        <w:rPr>
          <w:b/>
          <w:sz w:val="24"/>
        </w:rPr>
      </w:pPr>
    </w:p>
    <w:p w:rsidR="00D51A18" w:rsidRDefault="00D51A18" w:rsidP="00236BA4">
      <w:pPr>
        <w:pStyle w:val="NewsletterBody"/>
        <w:rPr>
          <w:b/>
          <w:sz w:val="24"/>
        </w:rPr>
      </w:pPr>
    </w:p>
    <w:p w:rsidR="00D51A18" w:rsidRDefault="00D51A18" w:rsidP="00236BA4">
      <w:pPr>
        <w:pStyle w:val="NewsletterBody"/>
        <w:rPr>
          <w:b/>
          <w:sz w:val="24"/>
        </w:rPr>
      </w:pPr>
    </w:p>
    <w:p w:rsidR="00D51A18" w:rsidRDefault="00D51A18" w:rsidP="00236BA4">
      <w:pPr>
        <w:pStyle w:val="NewsletterBody"/>
        <w:rPr>
          <w:b/>
          <w:sz w:val="24"/>
        </w:rPr>
      </w:pPr>
    </w:p>
    <w:p w:rsidR="00D51A18" w:rsidRDefault="00D51A18" w:rsidP="00236BA4">
      <w:pPr>
        <w:pStyle w:val="NewsletterBody"/>
        <w:rPr>
          <w:b/>
          <w:sz w:val="24"/>
        </w:rPr>
      </w:pPr>
    </w:p>
    <w:p w:rsidR="00D51A18" w:rsidRPr="00AF1494" w:rsidRDefault="00D51A18" w:rsidP="00236BA4">
      <w:pPr>
        <w:pStyle w:val="NewsletterBody"/>
        <w:rPr>
          <w:i/>
          <w:sz w:val="24"/>
        </w:rPr>
      </w:pPr>
    </w:p>
    <w:p w:rsidR="00D51A18" w:rsidRPr="00AF1494" w:rsidRDefault="00AF1494" w:rsidP="00AF1494">
      <w:pPr>
        <w:pStyle w:val="NewsletterBody"/>
        <w:jc w:val="center"/>
        <w:rPr>
          <w:i/>
          <w:sz w:val="24"/>
        </w:rPr>
      </w:pPr>
      <w:r w:rsidRPr="00AF1494">
        <w:rPr>
          <w:i/>
          <w:sz w:val="24"/>
        </w:rPr>
        <w:t>Od 21. maja FIND RAOUL i u Bosni</w:t>
      </w:r>
    </w:p>
    <w:p w:rsidR="00DF7E00" w:rsidRDefault="00CE46C1" w:rsidP="006A2831">
      <w:pPr>
        <w:pStyle w:val="NewsletterBody"/>
        <w:rPr>
          <w:b/>
          <w:sz w:val="24"/>
        </w:rPr>
      </w:pPr>
      <w:r>
        <w:rPr>
          <w:noProof/>
          <w:lang w:val="sr-Latn-RS" w:eastAsia="sr-Latn-RS"/>
        </w:rPr>
        <w:drawing>
          <wp:anchor distT="0" distB="0" distL="114300" distR="114300" simplePos="0" relativeHeight="251787264" behindDoc="0" locked="0" layoutInCell="1" allowOverlap="1" wp14:anchorId="7B552B11" wp14:editId="0D62234A">
            <wp:simplePos x="0" y="0"/>
            <wp:positionH relativeFrom="column">
              <wp:posOffset>552450</wp:posOffset>
            </wp:positionH>
            <wp:positionV relativeFrom="paragraph">
              <wp:posOffset>50800</wp:posOffset>
            </wp:positionV>
            <wp:extent cx="2305050" cy="2305050"/>
            <wp:effectExtent l="0" t="0" r="0" b="0"/>
            <wp:wrapNone/>
            <wp:docPr id="34" name="Picture 34" descr="Резултат слика за bos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bosn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E00" w:rsidRDefault="00DF7E00" w:rsidP="006A2831">
      <w:pPr>
        <w:pStyle w:val="NewsletterBody"/>
        <w:rPr>
          <w:b/>
          <w:sz w:val="24"/>
        </w:rPr>
      </w:pPr>
    </w:p>
    <w:p w:rsidR="00DF7E00" w:rsidRDefault="00DF7E00" w:rsidP="006A2831">
      <w:pPr>
        <w:pStyle w:val="NewsletterBody"/>
        <w:rPr>
          <w:b/>
          <w:sz w:val="24"/>
        </w:rPr>
      </w:pPr>
    </w:p>
    <w:p w:rsidR="006A2831" w:rsidRDefault="006A2831" w:rsidP="006A2831">
      <w:pPr>
        <w:pStyle w:val="NewsletterBody"/>
        <w:rPr>
          <w:b/>
          <w:sz w:val="24"/>
        </w:rPr>
      </w:pPr>
    </w:p>
    <w:p w:rsidR="00DF7E00" w:rsidRDefault="00DF7E00" w:rsidP="006A2831">
      <w:pPr>
        <w:pStyle w:val="NewsletterBody"/>
        <w:rPr>
          <w:b/>
          <w:sz w:val="24"/>
        </w:rPr>
      </w:pPr>
    </w:p>
    <w:p w:rsidR="00DF7E00" w:rsidRDefault="00DF7E00" w:rsidP="006A2831">
      <w:pPr>
        <w:pStyle w:val="NewsletterBody"/>
        <w:rPr>
          <w:b/>
          <w:sz w:val="24"/>
        </w:rPr>
      </w:pPr>
    </w:p>
    <w:p w:rsidR="00DF7E00" w:rsidRDefault="00DF7E00" w:rsidP="006A2831">
      <w:pPr>
        <w:pStyle w:val="NewsletterBody"/>
        <w:rPr>
          <w:b/>
          <w:sz w:val="24"/>
        </w:rPr>
      </w:pPr>
    </w:p>
    <w:p w:rsidR="006A2831" w:rsidRDefault="006A2831" w:rsidP="006A2831">
      <w:pPr>
        <w:pStyle w:val="NewsletterBody"/>
      </w:pPr>
    </w:p>
    <w:p w:rsidR="006A2831" w:rsidRPr="005C704D" w:rsidRDefault="005C704D" w:rsidP="005C704D">
      <w:pPr>
        <w:pStyle w:val="NewsletterBody"/>
        <w:jc w:val="center"/>
        <w:rPr>
          <w:b/>
          <w:sz w:val="24"/>
        </w:rPr>
      </w:pPr>
      <w:r w:rsidRPr="005C704D">
        <w:rPr>
          <w:b/>
          <w:sz w:val="24"/>
        </w:rPr>
        <w:lastRenderedPageBreak/>
        <w:t>Preuzmite našu aplikaciju</w:t>
      </w:r>
    </w:p>
    <w:p w:rsidR="006A2831" w:rsidRDefault="006A2831" w:rsidP="006A2831">
      <w:pPr>
        <w:pStyle w:val="NewsletterBody"/>
      </w:pPr>
    </w:p>
    <w:p w:rsidR="006A2831" w:rsidRDefault="005C704D" w:rsidP="006A2831">
      <w:pPr>
        <w:pStyle w:val="NewsletterBody"/>
      </w:pPr>
      <w:r>
        <w:t xml:space="preserve">Ekipa </w:t>
      </w:r>
      <w:r w:rsidR="00AF1494">
        <w:rPr>
          <w:b/>
        </w:rPr>
        <w:t>humanitarne organizacije</w:t>
      </w:r>
      <w:r w:rsidRPr="006B6835">
        <w:rPr>
          <w:b/>
        </w:rPr>
        <w:t xml:space="preserve"> “Find Raoul”</w:t>
      </w:r>
      <w:r>
        <w:t>, već drugu godinu za redom ima svoju mobilnu aplikaciju. Putem aplikacije nas možete kontaktirati, možete se upoznati sa porodicama kojima je potrebna pomoć, ali se možete upoznati sa našim aktivnostima. Aplikacija je potpuno besplatna.</w:t>
      </w:r>
    </w:p>
    <w:p w:rsidR="005C704D" w:rsidRDefault="00AF1494" w:rsidP="006A2831">
      <w:pPr>
        <w:pStyle w:val="NewsletterBody"/>
      </w:pPr>
      <w:r>
        <w:rPr>
          <w:noProof/>
          <w:lang w:val="sr-Latn-RS" w:eastAsia="sr-Latn-RS"/>
        </w:rPr>
        <w:drawing>
          <wp:anchor distT="0" distB="0" distL="114300" distR="114300" simplePos="0" relativeHeight="251688448" behindDoc="0" locked="0" layoutInCell="1" allowOverlap="1" wp14:anchorId="00CB3BE1" wp14:editId="0FC4DFE9">
            <wp:simplePos x="0" y="0"/>
            <wp:positionH relativeFrom="column">
              <wp:posOffset>631190</wp:posOffset>
            </wp:positionH>
            <wp:positionV relativeFrom="paragraph">
              <wp:posOffset>13335</wp:posOffset>
            </wp:positionV>
            <wp:extent cx="1659890" cy="2961640"/>
            <wp:effectExtent l="0" t="0" r="0" b="0"/>
            <wp:wrapNone/>
            <wp:docPr id="36" name="Pictur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9890" cy="296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831" w:rsidRDefault="006A2831" w:rsidP="006A2831">
      <w:pPr>
        <w:pStyle w:val="NewsletterBody"/>
      </w:pPr>
    </w:p>
    <w:p w:rsidR="006A2831" w:rsidRDefault="006A2831" w:rsidP="006A2831">
      <w:pPr>
        <w:pStyle w:val="NewsletterBody"/>
      </w:pPr>
    </w:p>
    <w:p w:rsidR="006A2831" w:rsidRDefault="006A2831" w:rsidP="006A2831">
      <w:pPr>
        <w:pStyle w:val="NewsletterBody"/>
      </w:pPr>
    </w:p>
    <w:p w:rsidR="006A2831" w:rsidRDefault="007E7F5A" w:rsidP="006A2831">
      <w:pPr>
        <w:pStyle w:val="NewsletterBody"/>
      </w:pPr>
      <w:r>
        <w:rPr>
          <w:noProof/>
          <w:lang w:val="sr-Latn-RS" w:eastAsia="sr-Latn-RS"/>
        </w:rPr>
        <w:drawing>
          <wp:anchor distT="0" distB="0" distL="114300" distR="114300" simplePos="0" relativeHeight="251794432" behindDoc="0" locked="0" layoutInCell="1" allowOverlap="1" wp14:anchorId="0ECEB7D4" wp14:editId="2B6EF840">
            <wp:simplePos x="0" y="0"/>
            <wp:positionH relativeFrom="column">
              <wp:posOffset>3221783</wp:posOffset>
            </wp:positionH>
            <wp:positionV relativeFrom="paragraph">
              <wp:posOffset>188713</wp:posOffset>
            </wp:positionV>
            <wp:extent cx="3228975" cy="1974215"/>
            <wp:effectExtent l="0" t="0" r="952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rodne.png"/>
                    <pic:cNvPicPr/>
                  </pic:nvPicPr>
                  <pic:blipFill>
                    <a:blip r:embed="rId60">
                      <a:extLst>
                        <a:ext uri="{28A0092B-C50C-407E-A947-70E740481C1C}">
                          <a14:useLocalDpi xmlns:a14="http://schemas.microsoft.com/office/drawing/2010/main" val="0"/>
                        </a:ext>
                      </a:extLst>
                    </a:blip>
                    <a:stretch>
                      <a:fillRect/>
                    </a:stretch>
                  </pic:blipFill>
                  <pic:spPr>
                    <a:xfrm>
                      <a:off x="0" y="0"/>
                      <a:ext cx="3228975" cy="1974215"/>
                    </a:xfrm>
                    <a:prstGeom prst="rect">
                      <a:avLst/>
                    </a:prstGeom>
                  </pic:spPr>
                </pic:pic>
              </a:graphicData>
            </a:graphic>
            <wp14:sizeRelH relativeFrom="page">
              <wp14:pctWidth>0</wp14:pctWidth>
            </wp14:sizeRelH>
            <wp14:sizeRelV relativeFrom="page">
              <wp14:pctHeight>0</wp14:pctHeight>
            </wp14:sizeRelV>
          </wp:anchor>
        </w:drawing>
      </w:r>
    </w:p>
    <w:p w:rsidR="006A2831" w:rsidRDefault="006A2831" w:rsidP="006A2831">
      <w:pPr>
        <w:pStyle w:val="NewsletterBody"/>
      </w:pPr>
    </w:p>
    <w:p w:rsidR="006A2831" w:rsidRDefault="006A2831" w:rsidP="006A2831">
      <w:pPr>
        <w:pStyle w:val="NewsletterBody"/>
      </w:pPr>
    </w:p>
    <w:p w:rsidR="006A2831" w:rsidRDefault="006A2831" w:rsidP="006A2831">
      <w:pPr>
        <w:pStyle w:val="NewsletterBody"/>
      </w:pPr>
    </w:p>
    <w:p w:rsidR="00B140C6" w:rsidRDefault="00B140C6" w:rsidP="006A2831">
      <w:pPr>
        <w:pStyle w:val="NewsletterBody"/>
      </w:pPr>
    </w:p>
    <w:p w:rsidR="00B140C6" w:rsidRDefault="00B140C6" w:rsidP="006A2831">
      <w:pPr>
        <w:pStyle w:val="NewsletterBody"/>
      </w:pPr>
    </w:p>
    <w:p w:rsidR="00B140C6" w:rsidRDefault="00B140C6" w:rsidP="006A2831">
      <w:pPr>
        <w:pStyle w:val="NewsletterBody"/>
      </w:pPr>
    </w:p>
    <w:p w:rsidR="0076237F" w:rsidRPr="006B6835" w:rsidRDefault="0076237F" w:rsidP="006B6835">
      <w:pPr>
        <w:pStyle w:val="NewsletterBody"/>
        <w:jc w:val="center"/>
        <w:rPr>
          <w:b/>
          <w:sz w:val="24"/>
        </w:rPr>
      </w:pPr>
      <w:r w:rsidRPr="006B6835">
        <w:rPr>
          <w:b/>
          <w:sz w:val="24"/>
        </w:rPr>
        <w:t>U NAJAVI: Akcija za nesmetan početak škole</w:t>
      </w:r>
    </w:p>
    <w:p w:rsidR="0076237F" w:rsidRDefault="00702E47" w:rsidP="006B6835">
      <w:pPr>
        <w:pStyle w:val="NewsletterBody"/>
        <w:jc w:val="center"/>
        <w:rPr>
          <w:b/>
          <w:sz w:val="24"/>
        </w:rPr>
      </w:pPr>
      <w:r>
        <w:rPr>
          <w:b/>
          <w:sz w:val="24"/>
        </w:rPr>
        <w:t>Promocija knjige “I siromašni imaju san”</w:t>
      </w:r>
    </w:p>
    <w:p w:rsidR="00702E47" w:rsidRPr="006B6835" w:rsidRDefault="00702E47" w:rsidP="006B6835">
      <w:pPr>
        <w:pStyle w:val="NewsletterBody"/>
        <w:jc w:val="center"/>
        <w:rPr>
          <w:b/>
          <w:sz w:val="24"/>
        </w:rPr>
      </w:pPr>
      <w:r>
        <w:rPr>
          <w:b/>
          <w:sz w:val="24"/>
        </w:rPr>
        <w:t>Konferencija “Mladi i ljudska prava”</w:t>
      </w:r>
    </w:p>
    <w:p w:rsidR="0076237F" w:rsidRDefault="0076237F" w:rsidP="006A2831">
      <w:pPr>
        <w:pStyle w:val="NewsletterBody"/>
      </w:pPr>
      <w:r>
        <w:t xml:space="preserve">Sada već po tradiciji, u planu je organizacija humanitarne akcije </w:t>
      </w:r>
      <w:r w:rsidRPr="006B6835">
        <w:rPr>
          <w:b/>
        </w:rPr>
        <w:t>“</w:t>
      </w:r>
      <w:r w:rsidR="00702E47">
        <w:rPr>
          <w:b/>
        </w:rPr>
        <w:t>Za školu bez muke</w:t>
      </w:r>
      <w:r w:rsidRPr="006B6835">
        <w:rPr>
          <w:b/>
        </w:rPr>
        <w:t>”.</w:t>
      </w:r>
      <w:r>
        <w:t xml:space="preserve"> Krajem avgusta posećujemo porodice na Balkanu i opremamo decu za nesmetan početak nove školske godine.</w:t>
      </w:r>
    </w:p>
    <w:p w:rsidR="0076237F" w:rsidRDefault="00702E47" w:rsidP="006A2831">
      <w:pPr>
        <w:pStyle w:val="NewsletterBody"/>
      </w:pPr>
      <w:r>
        <w:t>Početkom septembra u planu je promocija autobiografije našeg osnivača Jovana Milića, ali i održavanje konferencije “Mladi i ljudska prava”. Takođe, tokom leta mladi mogu da pohađaju i letnju školu ljudskih prava.</w:t>
      </w:r>
    </w:p>
    <w:p w:rsidR="0076237F" w:rsidRDefault="0076237F" w:rsidP="006A2831">
      <w:pPr>
        <w:pStyle w:val="NewsletterBody"/>
      </w:pPr>
    </w:p>
    <w:p w:rsidR="00CE46C1" w:rsidRDefault="00CE46C1" w:rsidP="006A2831">
      <w:pPr>
        <w:pStyle w:val="NewsletterBody"/>
      </w:pPr>
    </w:p>
    <w:p w:rsidR="00CE46C1" w:rsidRDefault="007E7F5A" w:rsidP="006A2831">
      <w:pPr>
        <w:pStyle w:val="NewsletterBody"/>
      </w:pPr>
      <w:r>
        <w:rPr>
          <w:noProof/>
          <w:lang w:val="sr-Latn-RS" w:eastAsia="sr-Latn-RS"/>
        </w:rPr>
        <w:lastRenderedPageBreak/>
        <w:drawing>
          <wp:anchor distT="0" distB="0" distL="114300" distR="114300" simplePos="0" relativeHeight="251793408" behindDoc="0" locked="0" layoutInCell="1" allowOverlap="1" wp14:anchorId="1E95438E" wp14:editId="5F4D6671">
            <wp:simplePos x="0" y="0"/>
            <wp:positionH relativeFrom="column">
              <wp:posOffset>-113783</wp:posOffset>
            </wp:positionH>
            <wp:positionV relativeFrom="paragraph">
              <wp:posOffset>160522</wp:posOffset>
            </wp:positionV>
            <wp:extent cx="3228975" cy="356425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sknovine.jpg"/>
                    <pic:cNvPicPr/>
                  </pic:nvPicPr>
                  <pic:blipFill>
                    <a:blip r:embed="rId61">
                      <a:extLst>
                        <a:ext uri="{28A0092B-C50C-407E-A947-70E740481C1C}">
                          <a14:useLocalDpi xmlns:a14="http://schemas.microsoft.com/office/drawing/2010/main" val="0"/>
                        </a:ext>
                      </a:extLst>
                    </a:blip>
                    <a:stretch>
                      <a:fillRect/>
                    </a:stretch>
                  </pic:blipFill>
                  <pic:spPr>
                    <a:xfrm>
                      <a:off x="0" y="0"/>
                      <a:ext cx="3228975" cy="3564255"/>
                    </a:xfrm>
                    <a:prstGeom prst="rect">
                      <a:avLst/>
                    </a:prstGeom>
                  </pic:spPr>
                </pic:pic>
              </a:graphicData>
            </a:graphic>
            <wp14:sizeRelH relativeFrom="page">
              <wp14:pctWidth>0</wp14:pctWidth>
            </wp14:sizeRelH>
            <wp14:sizeRelV relativeFrom="page">
              <wp14:pctHeight>0</wp14:pctHeight>
            </wp14:sizeRelV>
          </wp:anchor>
        </w:drawing>
      </w: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7E7F5A" w:rsidP="006A2831">
      <w:pPr>
        <w:pStyle w:val="NewsletterBody"/>
      </w:pPr>
      <w:r>
        <w:rPr>
          <w:noProof/>
          <w:lang w:val="sr-Latn-RS" w:eastAsia="sr-Latn-RS"/>
        </w:rPr>
        <w:drawing>
          <wp:anchor distT="0" distB="0" distL="114300" distR="114300" simplePos="0" relativeHeight="251795456" behindDoc="0" locked="0" layoutInCell="1" allowOverlap="1" wp14:anchorId="375FDE4F" wp14:editId="73E04DB2">
            <wp:simplePos x="0" y="0"/>
            <wp:positionH relativeFrom="column">
              <wp:posOffset>215930</wp:posOffset>
            </wp:positionH>
            <wp:positionV relativeFrom="paragraph">
              <wp:posOffset>13276</wp:posOffset>
            </wp:positionV>
            <wp:extent cx="3228975" cy="240855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rodne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28975" cy="2408555"/>
                    </a:xfrm>
                    <a:prstGeom prst="rect">
                      <a:avLst/>
                    </a:prstGeom>
                  </pic:spPr>
                </pic:pic>
              </a:graphicData>
            </a:graphic>
            <wp14:sizeRelH relativeFrom="page">
              <wp14:pctWidth>0</wp14:pctWidth>
            </wp14:sizeRelH>
            <wp14:sizeRelV relativeFrom="page">
              <wp14:pctHeight>0</wp14:pctHeight>
            </wp14:sizeRelV>
          </wp:anchor>
        </w:drawing>
      </w: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CE46C1" w:rsidP="006A2831">
      <w:pPr>
        <w:pStyle w:val="NewsletterBody"/>
      </w:pPr>
    </w:p>
    <w:p w:rsidR="00CE46C1" w:rsidRDefault="007E7F5A" w:rsidP="006A2831">
      <w:pPr>
        <w:pStyle w:val="NewsletterBody"/>
      </w:pPr>
      <w:r>
        <w:rPr>
          <w:noProof/>
          <w:lang w:val="sr-Latn-RS" w:eastAsia="sr-Latn-RS"/>
        </w:rPr>
        <w:drawing>
          <wp:anchor distT="0" distB="0" distL="114300" distR="114300" simplePos="0" relativeHeight="251796480" behindDoc="0" locked="0" layoutInCell="1" allowOverlap="1" wp14:anchorId="23BBC472" wp14:editId="756C15B0">
            <wp:simplePos x="0" y="0"/>
            <wp:positionH relativeFrom="margin">
              <wp:posOffset>5260015</wp:posOffset>
            </wp:positionH>
            <wp:positionV relativeFrom="paragraph">
              <wp:posOffset>12522</wp:posOffset>
            </wp:positionV>
            <wp:extent cx="1871330" cy="2495107"/>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63">
                      <a:extLst>
                        <a:ext uri="{28A0092B-C50C-407E-A947-70E740481C1C}">
                          <a14:useLocalDpi xmlns:a14="http://schemas.microsoft.com/office/drawing/2010/main" val="0"/>
                        </a:ext>
                      </a:extLst>
                    </a:blip>
                    <a:stretch>
                      <a:fillRect/>
                    </a:stretch>
                  </pic:blipFill>
                  <pic:spPr>
                    <a:xfrm>
                      <a:off x="0" y="0"/>
                      <a:ext cx="1871330" cy="2495107"/>
                    </a:xfrm>
                    <a:prstGeom prst="rect">
                      <a:avLst/>
                    </a:prstGeom>
                  </pic:spPr>
                </pic:pic>
              </a:graphicData>
            </a:graphic>
            <wp14:sizeRelH relativeFrom="page">
              <wp14:pctWidth>0</wp14:pctWidth>
            </wp14:sizeRelH>
            <wp14:sizeRelV relativeFrom="page">
              <wp14:pctHeight>0</wp14:pctHeight>
            </wp14:sizeRelV>
          </wp:anchor>
        </w:drawing>
      </w:r>
    </w:p>
    <w:p w:rsidR="00CE46C1" w:rsidRDefault="00CE46C1" w:rsidP="006A2831">
      <w:pPr>
        <w:pStyle w:val="NewsletterBody"/>
      </w:pPr>
    </w:p>
    <w:p w:rsidR="0076237F" w:rsidRDefault="0076237F" w:rsidP="006A2831">
      <w:pPr>
        <w:pStyle w:val="NewsletterBody"/>
      </w:pPr>
    </w:p>
    <w:p w:rsidR="0076237F" w:rsidRDefault="0076237F" w:rsidP="006A2831">
      <w:pPr>
        <w:pStyle w:val="NewsletterBody"/>
      </w:pPr>
    </w:p>
    <w:p w:rsidR="0076237F" w:rsidRDefault="0076237F" w:rsidP="006A2831">
      <w:pPr>
        <w:pStyle w:val="NewsletterBody"/>
      </w:pPr>
    </w:p>
    <w:p w:rsidR="0076237F" w:rsidRDefault="0076237F" w:rsidP="006A2831">
      <w:pPr>
        <w:pStyle w:val="NewsletterBody"/>
      </w:pPr>
    </w:p>
    <w:p w:rsidR="0076237F" w:rsidRDefault="0076237F" w:rsidP="006A2831">
      <w:pPr>
        <w:pStyle w:val="NewsletterBody"/>
      </w:pPr>
    </w:p>
    <w:p w:rsidR="00B140C6" w:rsidRDefault="00293EE3" w:rsidP="006A2831">
      <w:pPr>
        <w:pStyle w:val="NewsletterBody"/>
      </w:pPr>
      <w:r w:rsidRPr="00293EE3">
        <w:rPr>
          <w:noProof/>
          <w:lang w:val="sr-Latn-RS" w:eastAsia="sr-Latn-RS"/>
        </w:rPr>
        <w:lastRenderedPageBreak/>
        <w:drawing>
          <wp:anchor distT="0" distB="0" distL="114300" distR="114300" simplePos="0" relativeHeight="251790336" behindDoc="0" locked="0" layoutInCell="1" allowOverlap="1" wp14:anchorId="2203C585" wp14:editId="05BD33FF">
            <wp:simplePos x="0" y="0"/>
            <wp:positionH relativeFrom="page">
              <wp:align>right</wp:align>
            </wp:positionH>
            <wp:positionV relativeFrom="paragraph">
              <wp:posOffset>-1158239</wp:posOffset>
            </wp:positionV>
            <wp:extent cx="7772400" cy="10039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72400"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0C6" w:rsidRDefault="00B140C6" w:rsidP="00C213EC">
      <w:pPr>
        <w:pStyle w:val="NewsletterBody"/>
      </w:pPr>
    </w:p>
    <w:p w:rsidR="0082470D" w:rsidRPr="00803D20" w:rsidRDefault="0082470D" w:rsidP="00C213EC">
      <w:pPr>
        <w:pStyle w:val="NewsletterBody"/>
      </w:pPr>
    </w:p>
    <w:sectPr w:rsidR="0082470D" w:rsidRPr="00803D20"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04C" w:rsidRDefault="0099204C" w:rsidP="008C3D88">
      <w:r>
        <w:separator/>
      </w:r>
    </w:p>
  </w:endnote>
  <w:endnote w:type="continuationSeparator" w:id="0">
    <w:p w:rsidR="0099204C" w:rsidRDefault="0099204C" w:rsidP="008C3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04C" w:rsidRDefault="0099204C" w:rsidP="008C3D88">
      <w:r>
        <w:separator/>
      </w:r>
    </w:p>
  </w:footnote>
  <w:footnote w:type="continuationSeparator" w:id="0">
    <w:p w:rsidR="0099204C" w:rsidRDefault="0099204C" w:rsidP="008C3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D88" w:rsidRDefault="00CE46C1">
    <w:pPr>
      <w:pStyle w:val="Header"/>
    </w:pPr>
    <w:r w:rsidRPr="00CE46C1">
      <w:rPr>
        <w:noProof/>
        <w:lang w:val="sr-Latn-RS" w:eastAsia="sr-Latn-RS"/>
      </w:rPr>
      <w:drawing>
        <wp:anchor distT="0" distB="0" distL="114300" distR="114300" simplePos="0" relativeHeight="251663360" behindDoc="0" locked="0" layoutInCell="1" allowOverlap="1">
          <wp:simplePos x="0" y="0"/>
          <wp:positionH relativeFrom="column">
            <wp:posOffset>6257925</wp:posOffset>
          </wp:positionH>
          <wp:positionV relativeFrom="paragraph">
            <wp:posOffset>-304800</wp:posOffset>
          </wp:positionV>
          <wp:extent cx="981075" cy="618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630" cy="6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D88" w:rsidRPr="00D6604C">
      <w:rPr>
        <w:b/>
        <w:noProof/>
        <w:lang w:val="sr-Latn-RS" w:eastAsia="sr-Latn-RS"/>
      </w:rPr>
      <mc:AlternateContent>
        <mc:Choice Requires="wps">
          <w:drawing>
            <wp:anchor distT="0" distB="0" distL="114300" distR="114300" simplePos="0" relativeHeight="251662336" behindDoc="0" locked="0" layoutInCell="1" allowOverlap="1" wp14:anchorId="44CCA6D6" wp14:editId="7A29415F">
              <wp:simplePos x="0" y="0"/>
              <wp:positionH relativeFrom="page">
                <wp:align>left</wp:align>
              </wp:positionH>
              <wp:positionV relativeFrom="page">
                <wp:posOffset>820420</wp:posOffset>
              </wp:positionV>
              <wp:extent cx="8001000" cy="173990"/>
              <wp:effectExtent l="0" t="0" r="0" b="0"/>
              <wp:wrapTight wrapText="bothSides">
                <wp:wrapPolygon edited="0">
                  <wp:start x="0" y="0"/>
                  <wp:lineTo x="0" y="18920"/>
                  <wp:lineTo x="21549" y="18920"/>
                  <wp:lineTo x="21549" y="0"/>
                  <wp:lineTo x="0" y="0"/>
                </wp:wrapPolygon>
              </wp:wrapTight>
              <wp:docPr id="6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F0EBB" id="Rectangle 47" o:spid="_x0000_s1026" style="position:absolute;margin-left:0;margin-top:64.6pt;width:630pt;height:13.7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" fillcolor="#e36c0a [2409]" stroked="f" strokecolor="#4a7ebb" strokeweight="1.5pt">
              <v:shadow opacity="22938f" offset="0"/>
              <v:textbox inset=",7.2pt,,7.2pt"/>
              <w10:wrap type="tight" anchorx="page" anchory="page"/>
            </v:rect>
          </w:pict>
        </mc:Fallback>
      </mc:AlternateContent>
    </w:r>
    <w:r w:rsidR="008C3D88" w:rsidRPr="008C3D88">
      <w:rPr>
        <w:noProof/>
        <w:lang w:val="sr-Latn-RS" w:eastAsia="sr-Latn-RS"/>
      </w:rPr>
      <w:drawing>
        <wp:anchor distT="0" distB="0" distL="114300" distR="114300" simplePos="0" relativeHeight="251660288" behindDoc="0" locked="0" layoutInCell="1" allowOverlap="1" wp14:anchorId="3EB9A816" wp14:editId="73721D45">
          <wp:simplePos x="0" y="0"/>
          <wp:positionH relativeFrom="margin">
            <wp:posOffset>-270510</wp:posOffset>
          </wp:positionH>
          <wp:positionV relativeFrom="paragraph">
            <wp:posOffset>-217805</wp:posOffset>
          </wp:positionV>
          <wp:extent cx="864235" cy="514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edit_1_2134156983.png"/>
                  <pic:cNvPicPr/>
                </pic:nvPicPr>
                <pic:blipFill>
                  <a:blip r:embed="rId2">
                    <a:extLst>
                      <a:ext uri="{28A0092B-C50C-407E-A947-70E740481C1C}">
                        <a14:useLocalDpi xmlns:a14="http://schemas.microsoft.com/office/drawing/2010/main" val="0"/>
                      </a:ext>
                    </a:extLst>
                  </a:blip>
                  <a:stretch>
                    <a:fillRect/>
                  </a:stretch>
                </pic:blipFill>
                <pic:spPr>
                  <a:xfrm>
                    <a:off x="0" y="0"/>
                    <a:ext cx="864235" cy="514350"/>
                  </a:xfrm>
                  <a:prstGeom prst="rect">
                    <a:avLst/>
                  </a:prstGeom>
                </pic:spPr>
              </pic:pic>
            </a:graphicData>
          </a:graphic>
          <wp14:sizeRelH relativeFrom="page">
            <wp14:pctWidth>0</wp14:pctWidth>
          </wp14:sizeRelH>
          <wp14:sizeRelV relativeFrom="page">
            <wp14:pctHeight>0</wp14:pctHeight>
          </wp14:sizeRelV>
        </wp:anchor>
      </w:drawing>
    </w:r>
    <w:r w:rsidR="008C3D88" w:rsidRPr="008C3D88">
      <w:rPr>
        <w:noProof/>
        <w:lang w:val="sr-Latn-RS" w:eastAsia="sr-Latn-RS"/>
      </w:rPr>
      <mc:AlternateContent>
        <mc:Choice Requires="wps">
          <w:drawing>
            <wp:anchor distT="0" distB="0" distL="114300" distR="114300" simplePos="0" relativeHeight="251659264" behindDoc="0" locked="0" layoutInCell="1" allowOverlap="1" wp14:anchorId="2C91C162" wp14:editId="6EB49BA6">
              <wp:simplePos x="0" y="0"/>
              <wp:positionH relativeFrom="page">
                <wp:posOffset>-85725</wp:posOffset>
              </wp:positionH>
              <wp:positionV relativeFrom="page">
                <wp:posOffset>80010</wp:posOffset>
              </wp:positionV>
              <wp:extent cx="8001000" cy="768350"/>
              <wp:effectExtent l="3810" t="3810" r="0" b="0"/>
              <wp:wrapTight wrapText="bothSides">
                <wp:wrapPolygon edited="0">
                  <wp:start x="-27" y="-607"/>
                  <wp:lineTo x="-27" y="20993"/>
                  <wp:lineTo x="21627" y="20993"/>
                  <wp:lineTo x="21627" y="-607"/>
                  <wp:lineTo x="-27" y="-607"/>
                </wp:wrapPolygon>
              </wp:wrapTight>
              <wp:docPr id="4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8C3D88" w:rsidRDefault="008C3D88" w:rsidP="008C3D8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1C162" id="Rectangle 48" o:spid="_x0000_s1028" style="position:absolute;margin-left:-6.75pt;margin-top:6.3pt;width:630pt;height: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" fillcolor="#205867 [1608]" stroked="f" strokecolor="#4a7ebb" strokeweight="1.5pt">
              <v:shadow opacity="22938f" offset="0"/>
              <v:textbox inset=",7.2pt,,7.2pt">
                <w:txbxContent>
                  <w:p w:rsidR="008C3D88" w:rsidRDefault="008C3D88" w:rsidP="008C3D88"/>
                </w:txbxContent>
              </v:textbox>
              <w10:wrap type="tight"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0C6"/>
    <w:rsid w:val="0000112E"/>
    <w:rsid w:val="0005642F"/>
    <w:rsid w:val="000D3907"/>
    <w:rsid w:val="001149B1"/>
    <w:rsid w:val="00146C3C"/>
    <w:rsid w:val="00164876"/>
    <w:rsid w:val="001A70EB"/>
    <w:rsid w:val="001C7C78"/>
    <w:rsid w:val="001E3567"/>
    <w:rsid w:val="00236BA4"/>
    <w:rsid w:val="002467FA"/>
    <w:rsid w:val="00293EE3"/>
    <w:rsid w:val="002D0702"/>
    <w:rsid w:val="00303EE4"/>
    <w:rsid w:val="00310C70"/>
    <w:rsid w:val="0031769F"/>
    <w:rsid w:val="003A390C"/>
    <w:rsid w:val="003B57E6"/>
    <w:rsid w:val="003E564B"/>
    <w:rsid w:val="00422B18"/>
    <w:rsid w:val="0047735C"/>
    <w:rsid w:val="004F025D"/>
    <w:rsid w:val="005301DF"/>
    <w:rsid w:val="00563295"/>
    <w:rsid w:val="005C704D"/>
    <w:rsid w:val="005E2505"/>
    <w:rsid w:val="00603DFC"/>
    <w:rsid w:val="0069673B"/>
    <w:rsid w:val="006A2831"/>
    <w:rsid w:val="006B6835"/>
    <w:rsid w:val="006B75D8"/>
    <w:rsid w:val="006D49E7"/>
    <w:rsid w:val="00702E47"/>
    <w:rsid w:val="007071A8"/>
    <w:rsid w:val="00707C14"/>
    <w:rsid w:val="00717272"/>
    <w:rsid w:val="00745DFA"/>
    <w:rsid w:val="00755EF9"/>
    <w:rsid w:val="00760E4B"/>
    <w:rsid w:val="0076237F"/>
    <w:rsid w:val="0076640C"/>
    <w:rsid w:val="00767C60"/>
    <w:rsid w:val="007705EF"/>
    <w:rsid w:val="007D1701"/>
    <w:rsid w:val="007D5CBF"/>
    <w:rsid w:val="007E7F5A"/>
    <w:rsid w:val="007F5F9D"/>
    <w:rsid w:val="00803D20"/>
    <w:rsid w:val="00804E4F"/>
    <w:rsid w:val="00821526"/>
    <w:rsid w:val="0082470D"/>
    <w:rsid w:val="00882A5B"/>
    <w:rsid w:val="0089455A"/>
    <w:rsid w:val="008C3D88"/>
    <w:rsid w:val="009039FD"/>
    <w:rsid w:val="00912DB4"/>
    <w:rsid w:val="00961E39"/>
    <w:rsid w:val="00982299"/>
    <w:rsid w:val="0099204C"/>
    <w:rsid w:val="009B75CD"/>
    <w:rsid w:val="009C6DEC"/>
    <w:rsid w:val="009D3CC3"/>
    <w:rsid w:val="009D78D2"/>
    <w:rsid w:val="009E049D"/>
    <w:rsid w:val="009E2E6F"/>
    <w:rsid w:val="00A51AAD"/>
    <w:rsid w:val="00A82709"/>
    <w:rsid w:val="00A92428"/>
    <w:rsid w:val="00AF1494"/>
    <w:rsid w:val="00AF5151"/>
    <w:rsid w:val="00B140C6"/>
    <w:rsid w:val="00B220EC"/>
    <w:rsid w:val="00B56A3A"/>
    <w:rsid w:val="00B77C12"/>
    <w:rsid w:val="00BE681B"/>
    <w:rsid w:val="00C213EC"/>
    <w:rsid w:val="00C435D0"/>
    <w:rsid w:val="00C4430D"/>
    <w:rsid w:val="00C66E73"/>
    <w:rsid w:val="00CE46C1"/>
    <w:rsid w:val="00D014E1"/>
    <w:rsid w:val="00D1453D"/>
    <w:rsid w:val="00D51A18"/>
    <w:rsid w:val="00D6604C"/>
    <w:rsid w:val="00DD515F"/>
    <w:rsid w:val="00DF7E00"/>
    <w:rsid w:val="00E023B5"/>
    <w:rsid w:val="00E33169"/>
    <w:rsid w:val="00E6528C"/>
    <w:rsid w:val="00EC6A3E"/>
    <w:rsid w:val="00EF6910"/>
    <w:rsid w:val="00F05E2C"/>
    <w:rsid w:val="00F6349E"/>
    <w:rsid w:val="00F7274D"/>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7E031FA-E944-4F80-9929-D88A2BF8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BodyText"/>
    <w:next w:val="Normal"/>
    <w:link w:val="Heading1Char"/>
    <w:uiPriority w:val="9"/>
    <w:qFormat/>
    <w:rsid w:val="00CE46C1"/>
    <w:pPr>
      <w:kinsoku w:val="0"/>
      <w:overflowPunct w:val="0"/>
      <w:spacing w:before="240" w:line="271" w:lineRule="auto"/>
      <w:ind w:left="14" w:hanging="14"/>
      <w:outlineLvl w:val="0"/>
    </w:pPr>
    <w:rPr>
      <w:b/>
      <w:bCs/>
      <w:sz w:val="48"/>
      <w:szCs w:val="48"/>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Strong">
    <w:name w:val="Strong"/>
    <w:basedOn w:val="DefaultParagraphFont"/>
    <w:uiPriority w:val="22"/>
    <w:qFormat/>
    <w:rsid w:val="001E3567"/>
    <w:rPr>
      <w:b/>
      <w:bCs/>
    </w:rPr>
  </w:style>
  <w:style w:type="character" w:styleId="Emphasis">
    <w:name w:val="Emphasis"/>
    <w:basedOn w:val="DefaultParagraphFont"/>
    <w:uiPriority w:val="20"/>
    <w:qFormat/>
    <w:rsid w:val="006A2831"/>
    <w:rPr>
      <w:i/>
      <w:iCs/>
    </w:rPr>
  </w:style>
  <w:style w:type="character" w:styleId="Hyperlink">
    <w:name w:val="Hyperlink"/>
    <w:basedOn w:val="DefaultParagraphFont"/>
    <w:uiPriority w:val="99"/>
    <w:unhideWhenUsed/>
    <w:rsid w:val="009C6DEC"/>
    <w:rPr>
      <w:color w:val="0000FF" w:themeColor="hyperlink"/>
      <w:u w:val="single"/>
    </w:rPr>
  </w:style>
  <w:style w:type="paragraph" w:styleId="Header">
    <w:name w:val="header"/>
    <w:basedOn w:val="Normal"/>
    <w:link w:val="HeaderChar"/>
    <w:uiPriority w:val="99"/>
    <w:unhideWhenUsed/>
    <w:rsid w:val="008C3D88"/>
    <w:pPr>
      <w:tabs>
        <w:tab w:val="center" w:pos="4536"/>
        <w:tab w:val="right" w:pos="9072"/>
      </w:tabs>
    </w:pPr>
  </w:style>
  <w:style w:type="character" w:customStyle="1" w:styleId="HeaderChar">
    <w:name w:val="Header Char"/>
    <w:basedOn w:val="DefaultParagraphFont"/>
    <w:link w:val="Header"/>
    <w:uiPriority w:val="99"/>
    <w:rsid w:val="008C3D88"/>
    <w:rPr>
      <w:sz w:val="24"/>
      <w:szCs w:val="24"/>
    </w:rPr>
  </w:style>
  <w:style w:type="paragraph" w:styleId="Footer">
    <w:name w:val="footer"/>
    <w:basedOn w:val="Normal"/>
    <w:link w:val="FooterChar"/>
    <w:uiPriority w:val="99"/>
    <w:unhideWhenUsed/>
    <w:rsid w:val="008C3D88"/>
    <w:pPr>
      <w:tabs>
        <w:tab w:val="center" w:pos="4536"/>
        <w:tab w:val="right" w:pos="9072"/>
      </w:tabs>
    </w:pPr>
  </w:style>
  <w:style w:type="character" w:customStyle="1" w:styleId="FooterChar">
    <w:name w:val="Footer Char"/>
    <w:basedOn w:val="DefaultParagraphFont"/>
    <w:link w:val="Footer"/>
    <w:uiPriority w:val="99"/>
    <w:rsid w:val="008C3D88"/>
    <w:rPr>
      <w:sz w:val="24"/>
      <w:szCs w:val="24"/>
    </w:rPr>
  </w:style>
  <w:style w:type="paragraph" w:styleId="NormalWeb">
    <w:name w:val="Normal (Web)"/>
    <w:basedOn w:val="Normal"/>
    <w:uiPriority w:val="99"/>
    <w:semiHidden/>
    <w:unhideWhenUsed/>
    <w:rsid w:val="00D51A18"/>
    <w:pPr>
      <w:spacing w:before="100" w:beforeAutospacing="1" w:after="100" w:afterAutospacing="1"/>
    </w:pPr>
    <w:rPr>
      <w:rFonts w:ascii="Times New Roman" w:eastAsia="Times New Roman" w:hAnsi="Times New Roman" w:cs="Times New Roman"/>
      <w:lang w:val="sr-Latn-RS" w:eastAsia="sr-Latn-RS"/>
    </w:rPr>
  </w:style>
  <w:style w:type="character" w:customStyle="1" w:styleId="Heading1Char">
    <w:name w:val="Heading 1 Char"/>
    <w:basedOn w:val="DefaultParagraphFont"/>
    <w:link w:val="Heading1"/>
    <w:uiPriority w:val="9"/>
    <w:rsid w:val="00CE46C1"/>
    <w:rPr>
      <w:b/>
      <w:bCs/>
      <w:sz w:val="48"/>
      <w:szCs w:val="48"/>
    </w:rPr>
  </w:style>
  <w:style w:type="paragraph" w:styleId="Quote">
    <w:name w:val="Quote"/>
    <w:basedOn w:val="Normal"/>
    <w:next w:val="Normal"/>
    <w:link w:val="QuoteChar"/>
    <w:uiPriority w:val="29"/>
    <w:qFormat/>
    <w:rsid w:val="00CE46C1"/>
    <w:pPr>
      <w:kinsoku w:val="0"/>
      <w:overflowPunct w:val="0"/>
      <w:spacing w:after="240" w:line="312" w:lineRule="auto"/>
    </w:pPr>
    <w:rPr>
      <w:color w:val="8064A2" w:themeColor="accent4"/>
    </w:rPr>
  </w:style>
  <w:style w:type="character" w:customStyle="1" w:styleId="QuoteChar">
    <w:name w:val="Quote Char"/>
    <w:basedOn w:val="DefaultParagraphFont"/>
    <w:link w:val="Quote"/>
    <w:uiPriority w:val="29"/>
    <w:rsid w:val="00CE46C1"/>
    <w:rPr>
      <w:color w:val="8064A2" w:themeColor="accent4"/>
      <w:sz w:val="24"/>
      <w:szCs w:val="24"/>
    </w:rPr>
  </w:style>
  <w:style w:type="paragraph" w:styleId="BodyText">
    <w:name w:val="Body Text"/>
    <w:basedOn w:val="Normal"/>
    <w:link w:val="BodyTextChar"/>
    <w:uiPriority w:val="99"/>
    <w:semiHidden/>
    <w:unhideWhenUsed/>
    <w:rsid w:val="00CE46C1"/>
    <w:pPr>
      <w:spacing w:after="120"/>
    </w:pPr>
  </w:style>
  <w:style w:type="character" w:customStyle="1" w:styleId="BodyTextChar">
    <w:name w:val="Body Text Char"/>
    <w:basedOn w:val="DefaultParagraphFont"/>
    <w:link w:val="BodyText"/>
    <w:uiPriority w:val="99"/>
    <w:semiHidden/>
    <w:rsid w:val="00CE46C1"/>
    <w:rPr>
      <w:sz w:val="24"/>
      <w:szCs w:val="24"/>
    </w:rPr>
  </w:style>
  <w:style w:type="paragraph" w:styleId="NoSpacing">
    <w:name w:val="No Spacing"/>
    <w:uiPriority w:val="1"/>
    <w:qFormat/>
    <w:rsid w:val="00CE46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15336">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762682501">
      <w:bodyDiv w:val="1"/>
      <w:marLeft w:val="0"/>
      <w:marRight w:val="0"/>
      <w:marTop w:val="0"/>
      <w:marBottom w:val="0"/>
      <w:divBdr>
        <w:top w:val="none" w:sz="0" w:space="0" w:color="auto"/>
        <w:left w:val="none" w:sz="0" w:space="0" w:color="auto"/>
        <w:bottom w:val="none" w:sz="0" w:space="0" w:color="auto"/>
        <w:right w:val="none" w:sz="0" w:space="0" w:color="auto"/>
      </w:divBdr>
    </w:div>
    <w:div w:id="1910576875">
      <w:bodyDiv w:val="1"/>
      <w:marLeft w:val="0"/>
      <w:marRight w:val="0"/>
      <w:marTop w:val="0"/>
      <w:marBottom w:val="0"/>
      <w:divBdr>
        <w:top w:val="none" w:sz="0" w:space="0" w:color="auto"/>
        <w:left w:val="none" w:sz="0" w:space="0" w:color="auto"/>
        <w:bottom w:val="none" w:sz="0" w:space="0" w:color="auto"/>
        <w:right w:val="none" w:sz="0" w:space="0" w:color="auto"/>
      </w:divBdr>
    </w:div>
    <w:div w:id="2079087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header" Target="header1.xml"/><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2.jpeg"/><Relationship Id="rId11" Type="http://schemas.openxmlformats.org/officeDocument/2006/relationships/image" Target="media/image3.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emf"/><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hyperlink" Target="http://www.budihuman.rs/edonate/sr?user_id=402"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findraoul.weebly.com/uploads/1/5/5/1/15518852/published/2293166.png?1492109145"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C59CEA81-2BDD-493F-B5AF-2B5C5D55A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23</TotalTime>
  <Pages>22</Pages>
  <Words>6034</Words>
  <Characters>34397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Windows User</dc:creator>
  <cp:keywords/>
  <cp:lastModifiedBy>Windows User</cp:lastModifiedBy>
  <cp:revision>9</cp:revision>
  <cp:lastPrinted>2018-07-07T09:56:00Z</cp:lastPrinted>
  <dcterms:created xsi:type="dcterms:W3CDTF">2018-07-02T09:48:00Z</dcterms:created>
  <dcterms:modified xsi:type="dcterms:W3CDTF">2018-07-10T05:41:00Z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